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421DB" w14:textId="5356377B" w:rsidR="006E615F" w:rsidRPr="001413B4" w:rsidRDefault="00725D9A" w:rsidP="00725D9A">
      <w:pPr>
        <w:spacing w:after="0" w:line="300" w:lineRule="auto"/>
        <w:jc w:val="center"/>
        <w:rPr>
          <w:rFonts w:ascii="Exo" w:hAnsi="Exo"/>
          <w:sz w:val="36"/>
          <w:szCs w:val="36"/>
        </w:rPr>
      </w:pPr>
      <w:r w:rsidRPr="001413B4">
        <w:rPr>
          <w:rFonts w:ascii="Exo" w:hAnsi="Exo"/>
          <w:noProof/>
          <w:color w:val="0000FF"/>
          <w:lang w:eastAsia="fr-CA"/>
        </w:rPr>
        <w:drawing>
          <wp:anchor distT="0" distB="0" distL="0" distR="0" simplePos="0" relativeHeight="251661312" behindDoc="1" locked="0" layoutInCell="1" allowOverlap="1" wp14:anchorId="4181F399" wp14:editId="45A7073E">
            <wp:simplePos x="0" y="0"/>
            <wp:positionH relativeFrom="page">
              <wp:posOffset>6096000</wp:posOffset>
            </wp:positionH>
            <wp:positionV relativeFrom="page">
              <wp:posOffset>381000</wp:posOffset>
            </wp:positionV>
            <wp:extent cx="946800" cy="957600"/>
            <wp:effectExtent l="0" t="0" r="5715" b="0"/>
            <wp:wrapTight wrapText="bothSides">
              <wp:wrapPolygon edited="0">
                <wp:start x="0" y="0"/>
                <wp:lineTo x="0" y="21056"/>
                <wp:lineTo x="21296" y="21056"/>
                <wp:lineTo x="21296" y="0"/>
                <wp:lineTo x="0" y="0"/>
              </wp:wrapPolygon>
            </wp:wrapTight>
            <wp:docPr id="2" name="Image 2" descr="Image associée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associée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800" cy="9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413B4">
        <w:rPr>
          <w:rFonts w:ascii="Exo" w:hAnsi="Exo"/>
          <w:b/>
          <w:noProof/>
          <w:sz w:val="36"/>
          <w:szCs w:val="36"/>
          <w:lang w:eastAsia="fr-CA"/>
        </w:rPr>
        <w:drawing>
          <wp:anchor distT="0" distB="0" distL="0" distR="0" simplePos="0" relativeHeight="251657216" behindDoc="1" locked="0" layoutInCell="1" allowOverlap="1" wp14:anchorId="7120F8DF" wp14:editId="18F86EE9">
            <wp:simplePos x="0" y="0"/>
            <wp:positionH relativeFrom="margin">
              <wp:posOffset>3810</wp:posOffset>
            </wp:positionH>
            <wp:positionV relativeFrom="margin">
              <wp:posOffset>-272415</wp:posOffset>
            </wp:positionV>
            <wp:extent cx="1144800" cy="586800"/>
            <wp:effectExtent l="0" t="0" r="0" b="3810"/>
            <wp:wrapTight wrapText="bothSides">
              <wp:wrapPolygon edited="0">
                <wp:start x="0" y="0"/>
                <wp:lineTo x="0" y="21039"/>
                <wp:lineTo x="21216" y="21039"/>
                <wp:lineTo x="21216" y="0"/>
                <wp:lineTo x="0" y="0"/>
              </wp:wrapPolygon>
            </wp:wrapTight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FTR-logo+desc_2cou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800" cy="58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13B4" w:rsidRPr="001413B4">
        <w:rPr>
          <w:rFonts w:ascii="Exo" w:hAnsi="Exo"/>
          <w:b/>
          <w:sz w:val="36"/>
          <w:szCs w:val="36"/>
        </w:rPr>
        <w:t xml:space="preserve"> </w:t>
      </w:r>
      <w:proofErr w:type="spellStart"/>
      <w:r w:rsidR="001413B4" w:rsidRPr="001413B4">
        <w:rPr>
          <w:rFonts w:ascii="Exo" w:hAnsi="Exo"/>
          <w:b/>
          <w:sz w:val="32"/>
          <w:szCs w:val="32"/>
        </w:rPr>
        <w:t>Itineraire</w:t>
      </w:r>
      <w:proofErr w:type="spellEnd"/>
      <w:r w:rsidR="001413B4" w:rsidRPr="001413B4">
        <w:rPr>
          <w:rFonts w:ascii="Exo" w:hAnsi="Exo"/>
          <w:b/>
          <w:sz w:val="32"/>
          <w:szCs w:val="32"/>
        </w:rPr>
        <w:t xml:space="preserve"> / </w:t>
      </w:r>
      <w:r w:rsidR="001413B4" w:rsidRPr="001413B4">
        <w:rPr>
          <w:rFonts w:ascii="Exo" w:hAnsi="Exo"/>
          <w:b/>
          <w:sz w:val="28"/>
          <w:szCs w:val="28"/>
        </w:rPr>
        <w:t>grille de planification de voyage</w:t>
      </w:r>
    </w:p>
    <w:p w14:paraId="29C3B3CA" w14:textId="77777777" w:rsidR="002C5F5B" w:rsidRPr="001413B4" w:rsidRDefault="002C5F5B" w:rsidP="002C5F5B">
      <w:pPr>
        <w:tabs>
          <w:tab w:val="left" w:pos="2410"/>
        </w:tabs>
        <w:spacing w:after="0" w:line="300" w:lineRule="auto"/>
        <w:rPr>
          <w:rFonts w:ascii="Exo" w:hAnsi="Exo"/>
          <w:sz w:val="16"/>
          <w:szCs w:val="16"/>
        </w:rPr>
      </w:pPr>
    </w:p>
    <w:p w14:paraId="53250AED" w14:textId="562A2C9B" w:rsidR="001413B4" w:rsidRPr="001413B4" w:rsidRDefault="001413B4" w:rsidP="001413B4">
      <w:pPr>
        <w:tabs>
          <w:tab w:val="left" w:pos="2410"/>
        </w:tabs>
        <w:spacing w:after="0" w:line="312" w:lineRule="auto"/>
        <w:rPr>
          <w:rFonts w:ascii="Exo" w:hAnsi="Exo"/>
          <w:sz w:val="28"/>
          <w:szCs w:val="28"/>
        </w:rPr>
      </w:pPr>
      <w:r w:rsidRPr="001413B4">
        <w:rPr>
          <w:rFonts w:ascii="Exo" w:hAnsi="Exo"/>
          <w:sz w:val="28"/>
          <w:szCs w:val="28"/>
        </w:rPr>
        <w:t xml:space="preserve">Nom du chauffeur: ________________________________ </w:t>
      </w:r>
    </w:p>
    <w:p w14:paraId="4F20FF56" w14:textId="208AE940" w:rsidR="001413B4" w:rsidRPr="001413B4" w:rsidRDefault="001413B4" w:rsidP="001413B4">
      <w:pPr>
        <w:spacing w:after="0" w:line="312" w:lineRule="auto"/>
        <w:rPr>
          <w:rFonts w:ascii="Exo" w:hAnsi="Exo"/>
          <w:sz w:val="28"/>
          <w:szCs w:val="28"/>
        </w:rPr>
      </w:pPr>
      <w:r w:rsidRPr="001413B4">
        <w:rPr>
          <w:rFonts w:ascii="Exo" w:hAnsi="Exo"/>
          <w:sz w:val="28"/>
          <w:szCs w:val="28"/>
        </w:rPr>
        <w:t xml:space="preserve">Date </w:t>
      </w:r>
      <w:r w:rsidRPr="001413B4">
        <w:rPr>
          <w:rFonts w:ascii="Exo" w:hAnsi="Exo"/>
          <w:sz w:val="20"/>
          <w:szCs w:val="20"/>
        </w:rPr>
        <w:t>(</w:t>
      </w:r>
      <w:proofErr w:type="spellStart"/>
      <w:r w:rsidRPr="001413B4">
        <w:rPr>
          <w:rFonts w:ascii="Exo" w:hAnsi="Exo"/>
          <w:sz w:val="20"/>
          <w:szCs w:val="20"/>
        </w:rPr>
        <w:t>yyyy</w:t>
      </w:r>
      <w:proofErr w:type="spellEnd"/>
      <w:r w:rsidRPr="001413B4">
        <w:rPr>
          <w:rFonts w:ascii="Exo" w:hAnsi="Exo"/>
          <w:sz w:val="20"/>
          <w:szCs w:val="20"/>
        </w:rPr>
        <w:t>/mm/dd)</w:t>
      </w:r>
      <w:r w:rsidRPr="001413B4">
        <w:rPr>
          <w:rFonts w:ascii="Exo" w:hAnsi="Exo"/>
          <w:sz w:val="28"/>
          <w:szCs w:val="28"/>
        </w:rPr>
        <w:t>: _____ / ___ / ___     Départ: ___h___   Durée: ___h___</w:t>
      </w:r>
    </w:p>
    <w:p w14:paraId="3FF06CE5" w14:textId="35D76746" w:rsidR="001413B4" w:rsidRPr="001413B4" w:rsidRDefault="001413B4" w:rsidP="001413B4">
      <w:pPr>
        <w:spacing w:after="0" w:line="312" w:lineRule="auto"/>
        <w:rPr>
          <w:rFonts w:ascii="Exo" w:hAnsi="Exo"/>
          <w:sz w:val="28"/>
          <w:szCs w:val="28"/>
        </w:rPr>
      </w:pPr>
      <w:r w:rsidRPr="001413B4">
        <w:rPr>
          <w:rFonts w:ascii="Exo" w:hAnsi="Exo"/>
          <w:sz w:val="28"/>
          <w:szCs w:val="28"/>
        </w:rPr>
        <w:t xml:space="preserve">Destination </w:t>
      </w:r>
      <w:r w:rsidRPr="001413B4">
        <w:rPr>
          <w:rFonts w:ascii="Exo" w:hAnsi="Exo"/>
          <w:sz w:val="20"/>
          <w:szCs w:val="20"/>
        </w:rPr>
        <w:t>(nom d'entreprise, ville)</w:t>
      </w:r>
      <w:r w:rsidRPr="001413B4">
        <w:rPr>
          <w:rFonts w:ascii="Exo" w:hAnsi="Exo"/>
          <w:sz w:val="28"/>
          <w:szCs w:val="28"/>
        </w:rPr>
        <w:t>: _________________________________</w:t>
      </w:r>
    </w:p>
    <w:p w14:paraId="058E6131" w14:textId="284A4E35" w:rsidR="001413B4" w:rsidRPr="001413B4" w:rsidRDefault="001413B4" w:rsidP="001413B4">
      <w:pPr>
        <w:spacing w:after="0" w:line="312" w:lineRule="auto"/>
        <w:rPr>
          <w:rFonts w:ascii="Exo" w:hAnsi="Exo"/>
          <w:sz w:val="28"/>
          <w:szCs w:val="28"/>
        </w:rPr>
      </w:pPr>
      <w:r w:rsidRPr="001413B4">
        <w:rPr>
          <w:rFonts w:ascii="Exo" w:hAnsi="Exo"/>
          <w:sz w:val="28"/>
          <w:szCs w:val="28"/>
        </w:rPr>
        <w:t xml:space="preserve">Destination </w:t>
      </w:r>
      <w:r w:rsidRPr="001413B4">
        <w:rPr>
          <w:rFonts w:ascii="Exo" w:hAnsi="Exo"/>
          <w:sz w:val="20"/>
          <w:szCs w:val="20"/>
        </w:rPr>
        <w:t>(adresse)</w:t>
      </w:r>
      <w:r w:rsidRPr="001413B4">
        <w:rPr>
          <w:rFonts w:ascii="Exo" w:hAnsi="Exo"/>
          <w:sz w:val="28"/>
          <w:szCs w:val="28"/>
        </w:rPr>
        <w:t>: ________________________________________</w:t>
      </w:r>
    </w:p>
    <w:p w14:paraId="423339AA" w14:textId="77777777" w:rsidR="001413B4" w:rsidRPr="001413B4" w:rsidRDefault="001413B4" w:rsidP="001413B4">
      <w:pPr>
        <w:tabs>
          <w:tab w:val="right" w:pos="9923"/>
        </w:tabs>
        <w:spacing w:after="0" w:line="312" w:lineRule="auto"/>
        <w:rPr>
          <w:rFonts w:ascii="Exo" w:hAnsi="Exo"/>
          <w:sz w:val="28"/>
          <w:szCs w:val="28"/>
        </w:rPr>
      </w:pPr>
      <w:r w:rsidRPr="001413B4">
        <w:rPr>
          <w:rFonts w:ascii="Exo" w:hAnsi="Exo"/>
          <w:sz w:val="28"/>
          <w:szCs w:val="28"/>
        </w:rPr>
        <w:t>Distance estimée: __________</w:t>
      </w:r>
      <w:r w:rsidRPr="001413B4">
        <w:rPr>
          <w:rFonts w:ascii="Exo" w:hAnsi="Exo"/>
          <w:sz w:val="28"/>
          <w:szCs w:val="28"/>
          <w:u w:val="single"/>
        </w:rPr>
        <w:t>km</w:t>
      </w:r>
      <w:r w:rsidRPr="001413B4">
        <w:rPr>
          <w:rFonts w:ascii="Exo" w:hAnsi="Exo"/>
          <w:sz w:val="28"/>
          <w:szCs w:val="28"/>
        </w:rPr>
        <w:t xml:space="preserve">   </w:t>
      </w:r>
      <w:r w:rsidRPr="001413B4">
        <w:rPr>
          <w:rFonts w:ascii="Exo" w:hAnsi="Exo"/>
          <w:sz w:val="28"/>
          <w:szCs w:val="28"/>
        </w:rPr>
        <w:tab/>
        <w:t>H</w:t>
      </w:r>
      <w:r w:rsidRPr="001413B4">
        <w:rPr>
          <w:rFonts w:ascii="Exo" w:hAnsi="Exo"/>
          <w:bCs/>
          <w:sz w:val="28"/>
          <w:szCs w:val="28"/>
        </w:rPr>
        <w:t>eure d'Arrivée Estimée</w:t>
      </w:r>
      <w:r w:rsidRPr="001413B4">
        <w:rPr>
          <w:rFonts w:ascii="Exo" w:hAnsi="Exo"/>
          <w:b/>
          <w:sz w:val="28"/>
          <w:szCs w:val="28"/>
        </w:rPr>
        <w:t xml:space="preserve"> </w:t>
      </w:r>
      <w:r w:rsidRPr="001413B4">
        <w:rPr>
          <w:rFonts w:ascii="Exo" w:hAnsi="Exo"/>
          <w:sz w:val="28"/>
          <w:szCs w:val="28"/>
        </w:rPr>
        <w:t>(ETA): ___h___</w:t>
      </w:r>
    </w:p>
    <w:tbl>
      <w:tblPr>
        <w:tblStyle w:val="Grilledutableau"/>
        <w:tblW w:w="10173" w:type="dxa"/>
        <w:tblLayout w:type="fixed"/>
        <w:tblLook w:val="04A0" w:firstRow="1" w:lastRow="0" w:firstColumn="1" w:lastColumn="0" w:noHBand="0" w:noVBand="1"/>
      </w:tblPr>
      <w:tblGrid>
        <w:gridCol w:w="250"/>
        <w:gridCol w:w="1134"/>
        <w:gridCol w:w="3119"/>
        <w:gridCol w:w="1417"/>
        <w:gridCol w:w="3969"/>
        <w:gridCol w:w="284"/>
      </w:tblGrid>
      <w:tr w:rsidR="001413B4" w:rsidRPr="001413B4" w14:paraId="0D72A556" w14:textId="77777777" w:rsidTr="005820B7">
        <w:trPr>
          <w:trHeight w:val="415"/>
        </w:trPr>
        <w:tc>
          <w:tcPr>
            <w:tcW w:w="1384" w:type="dxa"/>
            <w:gridSpan w:val="2"/>
            <w:tcBorders>
              <w:bottom w:val="double" w:sz="4" w:space="0" w:color="auto"/>
            </w:tcBorders>
            <w:vAlign w:val="center"/>
          </w:tcPr>
          <w:p w14:paraId="42432416" w14:textId="09D0B3A6" w:rsidR="001413B4" w:rsidRPr="00E958D7" w:rsidRDefault="001413B4" w:rsidP="001413B4">
            <w:pPr>
              <w:jc w:val="center"/>
              <w:rPr>
                <w:rFonts w:ascii="Exo" w:hAnsi="Exo"/>
                <w:b/>
                <w:lang w:val="en-CA"/>
              </w:rPr>
            </w:pPr>
            <w:r w:rsidRPr="00E958D7">
              <w:rPr>
                <w:rFonts w:ascii="Exo" w:hAnsi="Exo"/>
                <w:b/>
                <w:lang w:val="en-CA"/>
              </w:rPr>
              <w:t xml:space="preserve">Province / état / </w:t>
            </w:r>
            <w:proofErr w:type="spellStart"/>
            <w:r w:rsidRPr="00E958D7">
              <w:rPr>
                <w:rFonts w:ascii="Exo" w:hAnsi="Exo"/>
                <w:b/>
                <w:lang w:val="en-CA"/>
              </w:rPr>
              <w:t>ville</w:t>
            </w:r>
            <w:proofErr w:type="spellEnd"/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6064CAD0" w14:textId="77777777" w:rsidR="001413B4" w:rsidRPr="00E958D7" w:rsidRDefault="001413B4" w:rsidP="001413B4">
            <w:pPr>
              <w:jc w:val="center"/>
              <w:rPr>
                <w:rFonts w:ascii="Exo" w:hAnsi="Exo"/>
                <w:b/>
                <w:color w:val="FFFFFF" w:themeColor="background1"/>
                <w:spacing w:val="20"/>
              </w:rPr>
            </w:pPr>
            <w:r w:rsidRPr="00E958D7">
              <w:rPr>
                <w:rFonts w:ascii="Exo" w:hAnsi="Exo"/>
                <w:b/>
                <w:color w:val="FFFFFF" w:themeColor="background1"/>
                <w:spacing w:val="20"/>
                <w:highlight w:val="black"/>
              </w:rPr>
              <w:t>[</w:t>
            </w:r>
            <w:r w:rsidRPr="00E958D7">
              <w:rPr>
                <w:rFonts w:ascii="Exo" w:hAnsi="Exo"/>
                <w:b/>
                <w:smallCaps/>
                <w:color w:val="FFFFFF" w:themeColor="background1"/>
                <w:spacing w:val="20"/>
                <w:highlight w:val="black"/>
              </w:rPr>
              <w:t>rendu À</w:t>
            </w:r>
            <w:r w:rsidRPr="00E958D7">
              <w:rPr>
                <w:rFonts w:ascii="Exo" w:hAnsi="Exo"/>
                <w:b/>
                <w:color w:val="FFFFFF" w:themeColor="background1"/>
                <w:spacing w:val="20"/>
                <w:highlight w:val="black"/>
              </w:rPr>
              <w:t>]</w:t>
            </w:r>
          </w:p>
          <w:p w14:paraId="480786BE" w14:textId="15C56827" w:rsidR="001413B4" w:rsidRPr="00E958D7" w:rsidRDefault="001413B4" w:rsidP="001413B4">
            <w:pPr>
              <w:jc w:val="center"/>
              <w:rPr>
                <w:rFonts w:ascii="Exo" w:hAnsi="Exo"/>
                <w:b/>
              </w:rPr>
            </w:pPr>
            <w:r w:rsidRPr="00E958D7">
              <w:rPr>
                <w:rFonts w:ascii="Exo" w:hAnsi="Exo"/>
                <w:b/>
              </w:rPr>
              <w:t>Nom de rue/numéro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vAlign w:val="center"/>
          </w:tcPr>
          <w:p w14:paraId="22C2EAA7" w14:textId="77777777" w:rsidR="001413B4" w:rsidRPr="00E958D7" w:rsidRDefault="001413B4" w:rsidP="001413B4">
            <w:pPr>
              <w:jc w:val="center"/>
              <w:rPr>
                <w:rFonts w:ascii="Exo" w:hAnsi="Exo"/>
                <w:b/>
                <w:color w:val="FFFFFF" w:themeColor="background1"/>
                <w:spacing w:val="20"/>
                <w:lang w:val="en-CA"/>
              </w:rPr>
            </w:pPr>
            <w:r w:rsidRPr="00E958D7">
              <w:rPr>
                <w:rFonts w:ascii="Exo" w:hAnsi="Exo"/>
                <w:b/>
                <w:color w:val="FFFFFF" w:themeColor="background1"/>
                <w:spacing w:val="20"/>
                <w:highlight w:val="black"/>
                <w:lang w:val="en-CA"/>
              </w:rPr>
              <w:t>[</w:t>
            </w:r>
            <w:r w:rsidRPr="00E958D7">
              <w:rPr>
                <w:rFonts w:ascii="Exo" w:hAnsi="Exo"/>
                <w:b/>
                <w:smallCaps/>
                <w:color w:val="FFFFFF" w:themeColor="background1"/>
                <w:spacing w:val="20"/>
                <w:highlight w:val="black"/>
                <w:lang w:val="en-CA"/>
              </w:rPr>
              <w:t>Aller à</w:t>
            </w:r>
            <w:r w:rsidRPr="00E958D7">
              <w:rPr>
                <w:rFonts w:ascii="Exo" w:hAnsi="Exo"/>
                <w:b/>
                <w:color w:val="FFFFFF" w:themeColor="background1"/>
                <w:spacing w:val="20"/>
                <w:highlight w:val="black"/>
                <w:lang w:val="en-CA"/>
              </w:rPr>
              <w:t>]</w:t>
            </w:r>
          </w:p>
          <w:p w14:paraId="3235A452" w14:textId="2AB0DAA4" w:rsidR="001413B4" w:rsidRPr="00E958D7" w:rsidRDefault="001413B4" w:rsidP="001413B4">
            <w:pPr>
              <w:jc w:val="center"/>
              <w:rPr>
                <w:rFonts w:ascii="Exo" w:hAnsi="Exo"/>
                <w:b/>
                <w:lang w:val="en-CA"/>
              </w:rPr>
            </w:pPr>
            <w:r w:rsidRPr="00E958D7">
              <w:rPr>
                <w:rFonts w:ascii="Exo" w:hAnsi="Exo"/>
                <w:b/>
                <w:lang w:val="en-CA"/>
              </w:rPr>
              <w:t>NSEO/GD</w:t>
            </w:r>
          </w:p>
        </w:tc>
        <w:tc>
          <w:tcPr>
            <w:tcW w:w="4253" w:type="dxa"/>
            <w:gridSpan w:val="2"/>
            <w:tcBorders>
              <w:bottom w:val="double" w:sz="4" w:space="0" w:color="auto"/>
            </w:tcBorders>
            <w:vAlign w:val="center"/>
          </w:tcPr>
          <w:p w14:paraId="400CF06D" w14:textId="77777777" w:rsidR="001413B4" w:rsidRPr="00E958D7" w:rsidRDefault="001413B4" w:rsidP="001413B4">
            <w:pPr>
              <w:jc w:val="center"/>
              <w:rPr>
                <w:rFonts w:ascii="Exo" w:hAnsi="Exo"/>
                <w:b/>
                <w:color w:val="FFFFFF" w:themeColor="background1"/>
                <w:spacing w:val="20"/>
              </w:rPr>
            </w:pPr>
            <w:r w:rsidRPr="00E958D7">
              <w:rPr>
                <w:rFonts w:ascii="Exo" w:hAnsi="Exo"/>
                <w:b/>
                <w:color w:val="FFFFFF" w:themeColor="background1"/>
                <w:spacing w:val="20"/>
                <w:highlight w:val="black"/>
              </w:rPr>
              <w:t>[</w:t>
            </w:r>
            <w:r w:rsidRPr="00E958D7">
              <w:rPr>
                <w:rFonts w:ascii="Exo" w:hAnsi="Exo"/>
                <w:b/>
                <w:smallCaps/>
                <w:color w:val="FFFFFF" w:themeColor="background1"/>
                <w:spacing w:val="20"/>
                <w:highlight w:val="black"/>
              </w:rPr>
              <w:t>Ensuite</w:t>
            </w:r>
            <w:r w:rsidRPr="00E958D7">
              <w:rPr>
                <w:rFonts w:ascii="Exo" w:hAnsi="Exo"/>
                <w:b/>
                <w:color w:val="FFFFFF" w:themeColor="background1"/>
                <w:spacing w:val="20"/>
                <w:highlight w:val="black"/>
              </w:rPr>
              <w:t>]</w:t>
            </w:r>
          </w:p>
          <w:p w14:paraId="30188623" w14:textId="77777777" w:rsidR="00E958D7" w:rsidRPr="00E958D7" w:rsidRDefault="001413B4" w:rsidP="001413B4">
            <w:pPr>
              <w:jc w:val="center"/>
              <w:rPr>
                <w:rFonts w:ascii="Exo" w:hAnsi="Exo"/>
                <w:b/>
                <w:smallCaps/>
                <w:spacing w:val="10"/>
              </w:rPr>
            </w:pPr>
            <w:r w:rsidRPr="00E958D7">
              <w:rPr>
                <w:rFonts w:ascii="Exo" w:hAnsi="Exo"/>
                <w:b/>
                <w:smallCaps/>
                <w:spacing w:val="10"/>
              </w:rPr>
              <w:t>Sortie / Références</w:t>
            </w:r>
          </w:p>
          <w:p w14:paraId="0CC21A2B" w14:textId="0335555D" w:rsidR="001413B4" w:rsidRPr="00E958D7" w:rsidRDefault="001413B4" w:rsidP="001413B4">
            <w:pPr>
              <w:jc w:val="center"/>
              <w:rPr>
                <w:rFonts w:ascii="Exo" w:hAnsi="Exo"/>
                <w:b/>
              </w:rPr>
            </w:pPr>
            <w:r w:rsidRPr="00E958D7">
              <w:rPr>
                <w:rFonts w:ascii="Exo" w:hAnsi="Exo"/>
                <w:b/>
                <w:u w:val="single"/>
              </w:rPr>
              <w:t>avant</w:t>
            </w:r>
            <w:r w:rsidRPr="00E958D7">
              <w:rPr>
                <w:rFonts w:ascii="Exo" w:hAnsi="Exo"/>
                <w:b/>
              </w:rPr>
              <w:t xml:space="preserve"> de passer à la ligne suivante</w:t>
            </w:r>
          </w:p>
        </w:tc>
      </w:tr>
      <w:tr w:rsidR="001413B4" w:rsidRPr="001413B4" w14:paraId="089DCF19" w14:textId="77777777" w:rsidTr="00AE2190">
        <w:trPr>
          <w:trHeight w:hRule="exact" w:val="709"/>
        </w:trPr>
        <w:tc>
          <w:tcPr>
            <w:tcW w:w="250" w:type="dxa"/>
            <w:vMerge w:val="restart"/>
            <w:tcBorders>
              <w:top w:val="double" w:sz="4" w:space="0" w:color="auto"/>
            </w:tcBorders>
            <w:shd w:val="clear" w:color="auto" w:fill="F2F2F2" w:themeFill="background1" w:themeFillShade="F2"/>
            <w:tcMar>
              <w:left w:w="0" w:type="dxa"/>
              <w:right w:w="0" w:type="dxa"/>
            </w:tcMar>
            <w:textDirection w:val="btLr"/>
            <w:vAlign w:val="center"/>
          </w:tcPr>
          <w:p w14:paraId="023D9330" w14:textId="420D2C47" w:rsidR="001413B4" w:rsidRPr="00AE2190" w:rsidRDefault="001413B4" w:rsidP="00AE2190">
            <w:pPr>
              <w:ind w:left="113" w:right="113"/>
              <w:jc w:val="center"/>
              <w:rPr>
                <w:rFonts w:ascii="Exo" w:hAnsi="Exo"/>
                <w:sz w:val="18"/>
                <w:szCs w:val="18"/>
                <w:lang w:val="en-CA"/>
              </w:rPr>
            </w:pPr>
            <w:r w:rsidRPr="00AE2190">
              <w:rPr>
                <w:rFonts w:ascii="Exo" w:hAnsi="Exo"/>
                <w:sz w:val="18"/>
                <w:szCs w:val="18"/>
                <w:lang w:val="en-CA"/>
              </w:rPr>
              <w:t>E X E M P L E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F443BBB" w14:textId="56D8C700" w:rsidR="001413B4" w:rsidRPr="001413B4" w:rsidRDefault="001413B4" w:rsidP="00AE2190">
            <w:pPr>
              <w:jc w:val="center"/>
              <w:rPr>
                <w:rFonts w:ascii="Exo" w:hAnsi="Exo"/>
                <w:color w:val="A6A6A6" w:themeColor="background1" w:themeShade="A6"/>
                <w:sz w:val="36"/>
                <w:szCs w:val="36"/>
                <w:lang w:val="en-CA"/>
              </w:rPr>
            </w:pPr>
            <w:r w:rsidRPr="001413B4">
              <w:rPr>
                <w:rFonts w:ascii="Exo" w:hAnsi="Exo"/>
                <w:color w:val="A6A6A6" w:themeColor="background1" w:themeShade="A6"/>
                <w:sz w:val="20"/>
                <w:szCs w:val="20"/>
                <w:lang w:val="en-CA"/>
              </w:rPr>
              <w:t>Mirabel</w:t>
            </w:r>
          </w:p>
        </w:tc>
        <w:tc>
          <w:tcPr>
            <w:tcW w:w="3119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7B43D9E" w14:textId="0C0A73D3" w:rsidR="001413B4" w:rsidRPr="001413B4" w:rsidRDefault="001413B4" w:rsidP="00AE2190">
            <w:pPr>
              <w:jc w:val="center"/>
              <w:rPr>
                <w:rFonts w:ascii="Exo" w:hAnsi="Exo"/>
                <w:b/>
                <w:color w:val="A6A6A6" w:themeColor="background1" w:themeShade="A6"/>
                <w:sz w:val="36"/>
                <w:szCs w:val="36"/>
                <w:lang w:val="en-CA"/>
              </w:rPr>
            </w:pPr>
            <w:r w:rsidRPr="001413B4">
              <w:rPr>
                <w:rFonts w:ascii="Exo" w:hAnsi="Exo"/>
                <w:b/>
                <w:color w:val="A6A6A6" w:themeColor="background1" w:themeShade="A6"/>
                <w:sz w:val="36"/>
                <w:szCs w:val="36"/>
                <w:lang w:val="en-CA"/>
              </w:rPr>
              <w:t>St-Pierre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8ACA838" w14:textId="04D20B6B" w:rsidR="001413B4" w:rsidRPr="001413B4" w:rsidRDefault="001413B4" w:rsidP="00AE2190">
            <w:pPr>
              <w:jc w:val="center"/>
              <w:rPr>
                <w:rFonts w:ascii="Exo" w:hAnsi="Exo"/>
                <w:color w:val="A6A6A6" w:themeColor="background1" w:themeShade="A6"/>
                <w:sz w:val="36"/>
                <w:szCs w:val="36"/>
                <w:lang w:val="en-CA"/>
              </w:rPr>
            </w:pPr>
            <w:r w:rsidRPr="001413B4">
              <w:rPr>
                <w:rFonts w:ascii="Exo" w:hAnsi="Exo"/>
                <w:b/>
                <w:color w:val="A6A6A6" w:themeColor="background1" w:themeShade="A6"/>
                <w:sz w:val="36"/>
                <w:szCs w:val="36"/>
                <w:lang w:val="en-CA"/>
              </w:rPr>
              <w:t>D</w:t>
            </w:r>
            <w:r w:rsidRPr="001413B4">
              <w:rPr>
                <w:rFonts w:ascii="Exo" w:hAnsi="Exo"/>
                <w:bCs/>
                <w:color w:val="A6A6A6" w:themeColor="background1" w:themeShade="A6"/>
                <w:sz w:val="20"/>
                <w:szCs w:val="20"/>
                <w:lang w:val="en-CA"/>
              </w:rPr>
              <w:t>roite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2BE53AC" w14:textId="45FB13D8" w:rsidR="001413B4" w:rsidRPr="00E958D7" w:rsidRDefault="001413B4" w:rsidP="00AE2190">
            <w:pPr>
              <w:jc w:val="center"/>
              <w:rPr>
                <w:rFonts w:ascii="Exo" w:hAnsi="Exo"/>
                <w:i/>
                <w:color w:val="A6A6A6" w:themeColor="background1" w:themeShade="A6"/>
                <w:sz w:val="28"/>
                <w:szCs w:val="28"/>
                <w:lang w:val="en-CA"/>
              </w:rPr>
            </w:pPr>
            <w:r w:rsidRPr="00E958D7">
              <w:rPr>
                <w:rFonts w:ascii="Exo" w:hAnsi="Exo"/>
                <w:color w:val="A6A6A6" w:themeColor="background1" w:themeShade="A6"/>
                <w:sz w:val="28"/>
                <w:szCs w:val="28"/>
                <w:lang w:val="en-CA"/>
              </w:rPr>
              <w:t>1</w:t>
            </w:r>
            <w:r w:rsidRPr="00E958D7">
              <w:rPr>
                <w:rFonts w:ascii="Exo" w:hAnsi="Exo"/>
                <w:color w:val="A6A6A6" w:themeColor="background1" w:themeShade="A6"/>
                <w:sz w:val="28"/>
                <w:szCs w:val="28"/>
                <w:vertAlign w:val="superscript"/>
                <w:lang w:val="en-CA"/>
              </w:rPr>
              <w:t xml:space="preserve">ère </w:t>
            </w:r>
            <w:r w:rsidRPr="00E958D7">
              <w:rPr>
                <w:rFonts w:ascii="Exo" w:hAnsi="Exo"/>
                <w:color w:val="A6A6A6" w:themeColor="background1" w:themeShade="A6"/>
                <w:sz w:val="28"/>
                <w:szCs w:val="28"/>
                <w:lang w:val="en-CA"/>
              </w:rPr>
              <w:t>intersection</w:t>
            </w:r>
          </w:p>
        </w:tc>
        <w:tc>
          <w:tcPr>
            <w:tcW w:w="284" w:type="dxa"/>
            <w:vMerge w:val="restart"/>
            <w:tcBorders>
              <w:top w:val="double" w:sz="4" w:space="0" w:color="auto"/>
            </w:tcBorders>
            <w:shd w:val="clear" w:color="auto" w:fill="F2F2F2" w:themeFill="background1" w:themeFillShade="F2"/>
            <w:tcMar>
              <w:left w:w="0" w:type="dxa"/>
              <w:right w:w="0" w:type="dxa"/>
            </w:tcMar>
            <w:textDirection w:val="tbRl"/>
            <w:vAlign w:val="center"/>
          </w:tcPr>
          <w:p w14:paraId="1A9CB378" w14:textId="2CAB8F1F" w:rsidR="001413B4" w:rsidRPr="00AE2190" w:rsidRDefault="001413B4" w:rsidP="00AE2190">
            <w:pPr>
              <w:ind w:left="113" w:right="113"/>
              <w:jc w:val="center"/>
              <w:rPr>
                <w:rFonts w:ascii="Exo" w:hAnsi="Exo"/>
                <w:i/>
                <w:color w:val="A6A6A6" w:themeColor="background1" w:themeShade="A6"/>
                <w:sz w:val="18"/>
                <w:szCs w:val="18"/>
              </w:rPr>
            </w:pPr>
            <w:r w:rsidRPr="00AE2190">
              <w:rPr>
                <w:rFonts w:ascii="Exo" w:hAnsi="Exo"/>
                <w:sz w:val="18"/>
                <w:szCs w:val="18"/>
                <w:lang w:val="en-CA"/>
              </w:rPr>
              <w:t>E X E M P L E</w:t>
            </w:r>
          </w:p>
        </w:tc>
      </w:tr>
      <w:tr w:rsidR="001413B4" w:rsidRPr="001413B4" w14:paraId="38E689A0" w14:textId="77777777" w:rsidTr="00E958D7">
        <w:trPr>
          <w:trHeight w:hRule="exact" w:val="709"/>
        </w:trPr>
        <w:tc>
          <w:tcPr>
            <w:tcW w:w="250" w:type="dxa"/>
            <w:vMerge/>
            <w:shd w:val="clear" w:color="auto" w:fill="F2F2F2" w:themeFill="background1" w:themeFillShade="F2"/>
          </w:tcPr>
          <w:p w14:paraId="291EB705" w14:textId="77777777" w:rsidR="001413B4" w:rsidRPr="001413B4" w:rsidRDefault="001413B4" w:rsidP="001413B4">
            <w:pPr>
              <w:jc w:val="center"/>
              <w:rPr>
                <w:rFonts w:ascii="Exo" w:hAnsi="Exo"/>
                <w:i/>
                <w:color w:val="A6A6A6" w:themeColor="background1" w:themeShade="A6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1A5FF27E" w14:textId="76247A43" w:rsidR="001413B4" w:rsidRPr="001413B4" w:rsidRDefault="001413B4" w:rsidP="001413B4">
            <w:pPr>
              <w:jc w:val="center"/>
              <w:rPr>
                <w:rFonts w:ascii="Exo" w:hAnsi="Exo"/>
                <w:color w:val="A6A6A6" w:themeColor="background1" w:themeShade="A6"/>
                <w:sz w:val="18"/>
                <w:szCs w:val="18"/>
                <w:lang w:val="en-CA"/>
              </w:rPr>
            </w:pPr>
            <w:r w:rsidRPr="001413B4">
              <w:rPr>
                <w:rFonts w:ascii="Exo" w:hAnsi="Exo"/>
                <w:color w:val="A6A6A6" w:themeColor="background1" w:themeShade="A6"/>
                <w:sz w:val="36"/>
                <w:szCs w:val="36"/>
                <w:lang w:val="en-CA"/>
              </w:rPr>
              <w:t>QC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6DE67DAC" w14:textId="10A46102" w:rsidR="001413B4" w:rsidRPr="001413B4" w:rsidRDefault="001413B4" w:rsidP="001413B4">
            <w:pPr>
              <w:jc w:val="center"/>
              <w:rPr>
                <w:rFonts w:ascii="Exo" w:hAnsi="Exo"/>
                <w:b/>
                <w:sz w:val="36"/>
                <w:szCs w:val="36"/>
                <w:lang w:val="en-CA"/>
              </w:rPr>
            </w:pPr>
            <w:r w:rsidRPr="001413B4">
              <w:rPr>
                <w:rFonts w:ascii="Exo" w:hAnsi="Exo"/>
                <w:b/>
                <w:color w:val="A6A6A6" w:themeColor="background1" w:themeShade="A6"/>
                <w:sz w:val="36"/>
                <w:szCs w:val="36"/>
                <w:lang w:val="en-CA"/>
              </w:rPr>
              <w:t>QC-117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0D2A424D" w14:textId="77777777" w:rsidR="001413B4" w:rsidRPr="001413B4" w:rsidRDefault="001413B4" w:rsidP="001413B4">
            <w:pPr>
              <w:jc w:val="center"/>
              <w:rPr>
                <w:rFonts w:ascii="Exo" w:hAnsi="Exo"/>
                <w:bCs/>
                <w:color w:val="A6A6A6" w:themeColor="background1" w:themeShade="A6"/>
                <w:sz w:val="20"/>
                <w:szCs w:val="20"/>
              </w:rPr>
            </w:pPr>
            <w:r w:rsidRPr="001413B4">
              <w:rPr>
                <w:rFonts w:ascii="Exo" w:hAnsi="Exo"/>
                <w:b/>
                <w:color w:val="A6A6A6" w:themeColor="background1" w:themeShade="A6"/>
                <w:sz w:val="32"/>
                <w:szCs w:val="32"/>
              </w:rPr>
              <w:t>N</w:t>
            </w:r>
            <w:r w:rsidRPr="001413B4">
              <w:rPr>
                <w:rFonts w:ascii="Exo" w:hAnsi="Exo"/>
                <w:bCs/>
                <w:color w:val="A6A6A6" w:themeColor="background1" w:themeShade="A6"/>
                <w:sz w:val="20"/>
                <w:szCs w:val="20"/>
              </w:rPr>
              <w:t>ord</w:t>
            </w:r>
          </w:p>
          <w:p w14:paraId="293E3CC5" w14:textId="77777777" w:rsidR="001413B4" w:rsidRPr="001413B4" w:rsidRDefault="001413B4" w:rsidP="001413B4">
            <w:pPr>
              <w:jc w:val="center"/>
              <w:rPr>
                <w:rFonts w:ascii="Exo" w:hAnsi="Exo"/>
                <w:i/>
                <w:iCs/>
                <w:color w:val="A6A6A6" w:themeColor="background1" w:themeShade="A6"/>
                <w:sz w:val="36"/>
                <w:szCs w:val="36"/>
              </w:rPr>
            </w:pPr>
            <w:r w:rsidRPr="001413B4">
              <w:rPr>
                <w:rFonts w:ascii="Exo" w:hAnsi="Exo"/>
                <w:bCs/>
                <w:i/>
                <w:iCs/>
                <w:color w:val="A6A6A6" w:themeColor="background1" w:themeShade="A6"/>
                <w:sz w:val="20"/>
                <w:szCs w:val="20"/>
              </w:rPr>
              <w:t>(</w:t>
            </w:r>
            <w:r w:rsidRPr="001413B4">
              <w:rPr>
                <w:rFonts w:ascii="Exo" w:hAnsi="Exo"/>
                <w:b/>
                <w:i/>
                <w:iCs/>
                <w:color w:val="A6A6A6" w:themeColor="background1" w:themeShade="A6"/>
                <w:sz w:val="24"/>
                <w:szCs w:val="24"/>
              </w:rPr>
              <w:t>G</w:t>
            </w:r>
            <w:r w:rsidRPr="001413B4">
              <w:rPr>
                <w:rFonts w:ascii="Exo" w:hAnsi="Exo"/>
                <w:i/>
                <w:iCs/>
                <w:color w:val="A6A6A6" w:themeColor="background1" w:themeShade="A6"/>
                <w:sz w:val="20"/>
                <w:szCs w:val="20"/>
              </w:rPr>
              <w:t>auche)</w:t>
            </w:r>
          </w:p>
          <w:p w14:paraId="2B980377" w14:textId="77777777" w:rsidR="001413B4" w:rsidRPr="001413B4" w:rsidRDefault="001413B4" w:rsidP="001413B4">
            <w:pPr>
              <w:jc w:val="center"/>
              <w:rPr>
                <w:rFonts w:ascii="Exo" w:hAnsi="Exo"/>
                <w:i/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14:paraId="01C9B118" w14:textId="59F25B67" w:rsidR="001413B4" w:rsidRPr="00E958D7" w:rsidRDefault="001413B4" w:rsidP="001413B4">
            <w:pPr>
              <w:jc w:val="center"/>
              <w:rPr>
                <w:rFonts w:ascii="Exo" w:hAnsi="Exo"/>
                <w:sz w:val="28"/>
                <w:szCs w:val="28"/>
                <w:lang w:val="en-CA"/>
              </w:rPr>
            </w:pPr>
            <w:r w:rsidRPr="00E958D7">
              <w:rPr>
                <w:rFonts w:ascii="Exo" w:hAnsi="Exo"/>
                <w:color w:val="A6A6A6" w:themeColor="background1" w:themeShade="A6"/>
                <w:sz w:val="28"/>
                <w:szCs w:val="28"/>
                <w:lang w:val="en-CA"/>
              </w:rPr>
              <w:t>1</w:t>
            </w:r>
            <w:r w:rsidRPr="00E958D7">
              <w:rPr>
                <w:rFonts w:ascii="Exo" w:hAnsi="Exo"/>
                <w:color w:val="A6A6A6" w:themeColor="background1" w:themeShade="A6"/>
                <w:sz w:val="28"/>
                <w:szCs w:val="28"/>
                <w:vertAlign w:val="superscript"/>
                <w:lang w:val="en-CA"/>
              </w:rPr>
              <w:t>er</w:t>
            </w:r>
            <w:r w:rsidRPr="00E958D7">
              <w:rPr>
                <w:rFonts w:ascii="Exo" w:hAnsi="Exo"/>
                <w:color w:val="A6A6A6" w:themeColor="background1" w:themeShade="A6"/>
                <w:sz w:val="28"/>
                <w:szCs w:val="28"/>
                <w:lang w:val="en-CA"/>
              </w:rPr>
              <w:t xml:space="preserve"> feu circulation… </w:t>
            </w:r>
            <w:r w:rsidRPr="00E958D7">
              <w:rPr>
                <w:rFonts w:ascii="Exo" w:hAnsi="Exo"/>
                <w:i/>
                <w:iCs/>
                <w:color w:val="BFBFBF" w:themeColor="background1" w:themeShade="BF"/>
                <w:sz w:val="28"/>
                <w:szCs w:val="28"/>
                <w:lang w:val="en-CA"/>
              </w:rPr>
              <w:t>[A-50]</w:t>
            </w:r>
          </w:p>
        </w:tc>
        <w:tc>
          <w:tcPr>
            <w:tcW w:w="284" w:type="dxa"/>
            <w:vMerge/>
            <w:shd w:val="clear" w:color="auto" w:fill="F2F2F2" w:themeFill="background1" w:themeFillShade="F2"/>
          </w:tcPr>
          <w:p w14:paraId="319B966C" w14:textId="77777777" w:rsidR="001413B4" w:rsidRPr="00E958D7" w:rsidRDefault="001413B4" w:rsidP="001413B4">
            <w:pPr>
              <w:rPr>
                <w:rFonts w:ascii="Exo" w:hAnsi="Exo"/>
                <w:sz w:val="28"/>
                <w:szCs w:val="28"/>
                <w:lang w:val="en-CA"/>
              </w:rPr>
            </w:pPr>
          </w:p>
        </w:tc>
      </w:tr>
      <w:tr w:rsidR="001413B4" w:rsidRPr="001413B4" w14:paraId="64E6F2A0" w14:textId="77777777" w:rsidTr="003750FB">
        <w:trPr>
          <w:trHeight w:val="709"/>
        </w:trPr>
        <w:tc>
          <w:tcPr>
            <w:tcW w:w="1384" w:type="dxa"/>
            <w:gridSpan w:val="2"/>
            <w:vAlign w:val="center"/>
          </w:tcPr>
          <w:p w14:paraId="7F3A882D" w14:textId="7DF5B636" w:rsidR="001413B4" w:rsidRPr="001413B4" w:rsidRDefault="001413B4" w:rsidP="001413B4">
            <w:pPr>
              <w:jc w:val="center"/>
              <w:rPr>
                <w:rFonts w:ascii="Exo" w:hAnsi="Exo"/>
                <w:sz w:val="20"/>
                <w:szCs w:val="20"/>
                <w:lang w:val="en-CA"/>
              </w:rPr>
            </w:pPr>
          </w:p>
        </w:tc>
        <w:tc>
          <w:tcPr>
            <w:tcW w:w="3119" w:type="dxa"/>
            <w:vAlign w:val="center"/>
          </w:tcPr>
          <w:p w14:paraId="03872A60" w14:textId="68C8E492" w:rsidR="001413B4" w:rsidRPr="001413B4" w:rsidRDefault="001413B4" w:rsidP="001413B4">
            <w:pPr>
              <w:rPr>
                <w:rFonts w:ascii="Exo" w:hAnsi="Exo"/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  <w:vAlign w:val="center"/>
          </w:tcPr>
          <w:p w14:paraId="73715A72" w14:textId="5F7363CF" w:rsidR="001413B4" w:rsidRPr="001413B4" w:rsidRDefault="001413B4" w:rsidP="001413B4">
            <w:pPr>
              <w:jc w:val="center"/>
              <w:rPr>
                <w:rFonts w:ascii="Exo" w:hAnsi="Exo"/>
                <w:sz w:val="16"/>
                <w:szCs w:val="16"/>
                <w:lang w:val="en-CA"/>
              </w:rPr>
            </w:pPr>
          </w:p>
        </w:tc>
        <w:tc>
          <w:tcPr>
            <w:tcW w:w="4253" w:type="dxa"/>
            <w:gridSpan w:val="2"/>
            <w:tcMar>
              <w:left w:w="0" w:type="dxa"/>
              <w:right w:w="0" w:type="dxa"/>
            </w:tcMar>
            <w:vAlign w:val="center"/>
          </w:tcPr>
          <w:p w14:paraId="5EA7C2BF" w14:textId="44D94D33" w:rsidR="001413B4" w:rsidRPr="00E958D7" w:rsidRDefault="001413B4" w:rsidP="001413B4">
            <w:pPr>
              <w:jc w:val="center"/>
              <w:rPr>
                <w:rFonts w:ascii="Exo" w:hAnsi="Exo"/>
                <w:sz w:val="28"/>
                <w:szCs w:val="28"/>
              </w:rPr>
            </w:pPr>
          </w:p>
        </w:tc>
      </w:tr>
      <w:tr w:rsidR="007E5A7B" w:rsidRPr="001413B4" w14:paraId="2A03A273" w14:textId="77777777" w:rsidTr="007E5A7B">
        <w:trPr>
          <w:trHeight w:val="709"/>
        </w:trPr>
        <w:tc>
          <w:tcPr>
            <w:tcW w:w="1384" w:type="dxa"/>
            <w:gridSpan w:val="2"/>
            <w:vAlign w:val="center"/>
          </w:tcPr>
          <w:p w14:paraId="0AF6CAC8" w14:textId="2D0A9201" w:rsidR="007E5A7B" w:rsidRPr="001413B4" w:rsidRDefault="007E5A7B" w:rsidP="00C37678">
            <w:pPr>
              <w:jc w:val="center"/>
              <w:rPr>
                <w:rFonts w:ascii="Exo" w:hAnsi="Exo"/>
                <w:sz w:val="20"/>
                <w:szCs w:val="20"/>
                <w:lang w:val="en-CA"/>
              </w:rPr>
            </w:pPr>
          </w:p>
        </w:tc>
        <w:tc>
          <w:tcPr>
            <w:tcW w:w="3119" w:type="dxa"/>
            <w:vAlign w:val="center"/>
          </w:tcPr>
          <w:p w14:paraId="38CE084A" w14:textId="368F2852" w:rsidR="007E5A7B" w:rsidRPr="001413B4" w:rsidRDefault="007E5A7B" w:rsidP="007E5A7B">
            <w:pPr>
              <w:rPr>
                <w:rFonts w:ascii="Exo" w:hAnsi="Exo"/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  <w:vAlign w:val="center"/>
          </w:tcPr>
          <w:p w14:paraId="5320CA1C" w14:textId="2B640135" w:rsidR="007E5A7B" w:rsidRPr="001413B4" w:rsidRDefault="007E5A7B" w:rsidP="007E5A7B">
            <w:pPr>
              <w:jc w:val="center"/>
              <w:rPr>
                <w:rFonts w:ascii="Exo" w:hAnsi="Exo"/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2BF67C19" w14:textId="565C3B83" w:rsidR="007E5A7B" w:rsidRPr="001413B4" w:rsidRDefault="007E5A7B" w:rsidP="007E5A7B">
            <w:pPr>
              <w:rPr>
                <w:rFonts w:ascii="Exo" w:hAnsi="Exo"/>
                <w:sz w:val="28"/>
                <w:szCs w:val="28"/>
                <w:lang w:val="en-CA"/>
              </w:rPr>
            </w:pPr>
          </w:p>
        </w:tc>
      </w:tr>
      <w:tr w:rsidR="007E5A7B" w:rsidRPr="001413B4" w14:paraId="1F153373" w14:textId="77777777" w:rsidTr="007E5A7B">
        <w:trPr>
          <w:trHeight w:val="709"/>
        </w:trPr>
        <w:tc>
          <w:tcPr>
            <w:tcW w:w="1384" w:type="dxa"/>
            <w:gridSpan w:val="2"/>
            <w:vAlign w:val="center"/>
          </w:tcPr>
          <w:p w14:paraId="687BE7AC" w14:textId="32D87C18" w:rsidR="007E5A7B" w:rsidRPr="001413B4" w:rsidRDefault="007E5A7B" w:rsidP="00C37678">
            <w:pPr>
              <w:jc w:val="center"/>
              <w:rPr>
                <w:rFonts w:ascii="Exo" w:hAnsi="Exo"/>
                <w:sz w:val="20"/>
                <w:szCs w:val="20"/>
                <w:lang w:val="en-CA"/>
              </w:rPr>
            </w:pPr>
          </w:p>
        </w:tc>
        <w:tc>
          <w:tcPr>
            <w:tcW w:w="3119" w:type="dxa"/>
            <w:vAlign w:val="center"/>
          </w:tcPr>
          <w:p w14:paraId="74739FC7" w14:textId="27383867" w:rsidR="007E5A7B" w:rsidRPr="001413B4" w:rsidRDefault="007E5A7B" w:rsidP="007E5A7B">
            <w:pPr>
              <w:rPr>
                <w:rFonts w:ascii="Exo" w:hAnsi="Exo"/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  <w:vAlign w:val="center"/>
          </w:tcPr>
          <w:p w14:paraId="12C57D85" w14:textId="73F8B4AD" w:rsidR="007E5A7B" w:rsidRPr="001413B4" w:rsidRDefault="007E5A7B" w:rsidP="007E5A7B">
            <w:pPr>
              <w:jc w:val="center"/>
              <w:rPr>
                <w:rFonts w:ascii="Exo" w:hAnsi="Exo"/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3D6D2445" w14:textId="098FFD65" w:rsidR="007E5A7B" w:rsidRPr="00AE2190" w:rsidRDefault="007E5A7B" w:rsidP="007E5A7B">
            <w:pPr>
              <w:rPr>
                <w:rFonts w:ascii="Exo" w:hAnsi="Exo"/>
                <w:sz w:val="36"/>
                <w:szCs w:val="36"/>
              </w:rPr>
            </w:pPr>
          </w:p>
        </w:tc>
      </w:tr>
      <w:tr w:rsidR="007E5A7B" w:rsidRPr="001413B4" w14:paraId="1B443A96" w14:textId="77777777" w:rsidTr="007E5A7B">
        <w:trPr>
          <w:trHeight w:val="709"/>
        </w:trPr>
        <w:tc>
          <w:tcPr>
            <w:tcW w:w="1384" w:type="dxa"/>
            <w:gridSpan w:val="2"/>
            <w:vAlign w:val="center"/>
          </w:tcPr>
          <w:p w14:paraId="0B638817" w14:textId="6DB03C8E" w:rsidR="007E5A7B" w:rsidRPr="001413B4" w:rsidRDefault="007E5A7B" w:rsidP="00C37678">
            <w:pPr>
              <w:jc w:val="center"/>
              <w:rPr>
                <w:rFonts w:ascii="Exo" w:hAnsi="Exo"/>
                <w:sz w:val="20"/>
                <w:szCs w:val="20"/>
                <w:lang w:val="en-CA"/>
              </w:rPr>
            </w:pPr>
          </w:p>
        </w:tc>
        <w:tc>
          <w:tcPr>
            <w:tcW w:w="3119" w:type="dxa"/>
            <w:vAlign w:val="center"/>
          </w:tcPr>
          <w:p w14:paraId="04688E82" w14:textId="2FEE8D52" w:rsidR="007E5A7B" w:rsidRPr="001413B4" w:rsidRDefault="007E5A7B" w:rsidP="007E5A7B">
            <w:pPr>
              <w:rPr>
                <w:rFonts w:ascii="Exo" w:hAnsi="Exo"/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  <w:vAlign w:val="center"/>
          </w:tcPr>
          <w:p w14:paraId="3A2FD4E3" w14:textId="22C9B9ED" w:rsidR="007E5A7B" w:rsidRPr="001413B4" w:rsidRDefault="007E5A7B" w:rsidP="007E5A7B">
            <w:pPr>
              <w:jc w:val="center"/>
              <w:rPr>
                <w:rFonts w:ascii="Exo" w:hAnsi="Exo"/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5806E320" w14:textId="361D72CC" w:rsidR="007E5A7B" w:rsidRPr="001413B4" w:rsidRDefault="007E5A7B" w:rsidP="007E5A7B">
            <w:pPr>
              <w:rPr>
                <w:rFonts w:ascii="Exo" w:hAnsi="Exo"/>
                <w:b/>
                <w:bCs/>
                <w:sz w:val="28"/>
                <w:szCs w:val="28"/>
                <w:lang w:val="en-CA"/>
              </w:rPr>
            </w:pPr>
          </w:p>
        </w:tc>
      </w:tr>
      <w:tr w:rsidR="007E5A7B" w:rsidRPr="001413B4" w14:paraId="60C8C38F" w14:textId="77777777" w:rsidTr="007E5A7B">
        <w:trPr>
          <w:trHeight w:val="709"/>
        </w:trPr>
        <w:tc>
          <w:tcPr>
            <w:tcW w:w="1384" w:type="dxa"/>
            <w:gridSpan w:val="2"/>
            <w:vAlign w:val="center"/>
          </w:tcPr>
          <w:p w14:paraId="23885EEA" w14:textId="77777777" w:rsidR="007E5A7B" w:rsidRPr="001413B4" w:rsidRDefault="007E5A7B" w:rsidP="00C37678">
            <w:pPr>
              <w:jc w:val="center"/>
              <w:rPr>
                <w:rFonts w:ascii="Exo" w:hAnsi="Exo"/>
                <w:sz w:val="20"/>
                <w:szCs w:val="20"/>
                <w:lang w:val="en-CA"/>
              </w:rPr>
            </w:pPr>
          </w:p>
        </w:tc>
        <w:tc>
          <w:tcPr>
            <w:tcW w:w="3119" w:type="dxa"/>
            <w:vAlign w:val="center"/>
          </w:tcPr>
          <w:p w14:paraId="41AE095B" w14:textId="241F7BB4" w:rsidR="007E5A7B" w:rsidRPr="001413B4" w:rsidRDefault="007E5A7B" w:rsidP="007E5A7B">
            <w:pPr>
              <w:rPr>
                <w:rFonts w:ascii="Exo" w:hAnsi="Exo"/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  <w:vAlign w:val="center"/>
          </w:tcPr>
          <w:p w14:paraId="4CA9B370" w14:textId="0D161B3C" w:rsidR="007E5A7B" w:rsidRPr="001413B4" w:rsidRDefault="007E5A7B" w:rsidP="007E5A7B">
            <w:pPr>
              <w:jc w:val="center"/>
              <w:rPr>
                <w:rFonts w:ascii="Exo" w:hAnsi="Exo"/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25559F30" w14:textId="1D101584" w:rsidR="007E5A7B" w:rsidRPr="001413B4" w:rsidRDefault="007E5A7B" w:rsidP="007E5A7B">
            <w:pPr>
              <w:rPr>
                <w:rFonts w:ascii="Exo" w:hAnsi="Exo"/>
                <w:sz w:val="36"/>
                <w:szCs w:val="36"/>
                <w:lang w:val="en-CA"/>
              </w:rPr>
            </w:pPr>
          </w:p>
        </w:tc>
      </w:tr>
      <w:tr w:rsidR="007E5A7B" w:rsidRPr="001413B4" w14:paraId="38E1B11D" w14:textId="77777777" w:rsidTr="007E5A7B">
        <w:trPr>
          <w:trHeight w:val="709"/>
        </w:trPr>
        <w:tc>
          <w:tcPr>
            <w:tcW w:w="1384" w:type="dxa"/>
            <w:gridSpan w:val="2"/>
            <w:vAlign w:val="center"/>
          </w:tcPr>
          <w:p w14:paraId="11033DF6" w14:textId="7214E056" w:rsidR="007E5A7B" w:rsidRPr="001413B4" w:rsidRDefault="007E5A7B" w:rsidP="00C37678">
            <w:pPr>
              <w:jc w:val="center"/>
              <w:rPr>
                <w:rFonts w:ascii="Exo" w:hAnsi="Exo"/>
                <w:sz w:val="20"/>
                <w:szCs w:val="20"/>
                <w:lang w:val="en-CA"/>
              </w:rPr>
            </w:pPr>
          </w:p>
        </w:tc>
        <w:tc>
          <w:tcPr>
            <w:tcW w:w="3119" w:type="dxa"/>
            <w:vAlign w:val="center"/>
          </w:tcPr>
          <w:p w14:paraId="446CC741" w14:textId="5F845099" w:rsidR="007E5A7B" w:rsidRPr="001413B4" w:rsidRDefault="007E5A7B" w:rsidP="007E5A7B">
            <w:pPr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1417" w:type="dxa"/>
          </w:tcPr>
          <w:p w14:paraId="1C24EDFE" w14:textId="3FB6B681" w:rsidR="007E5A7B" w:rsidRPr="001413B4" w:rsidRDefault="007E5A7B" w:rsidP="007E5A7B">
            <w:pPr>
              <w:jc w:val="center"/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4FCAF9E5" w14:textId="66D976FD" w:rsidR="007E5A7B" w:rsidRPr="001413B4" w:rsidRDefault="007E5A7B" w:rsidP="007E5A7B">
            <w:pPr>
              <w:rPr>
                <w:rFonts w:ascii="Exo" w:hAnsi="Exo"/>
                <w:sz w:val="36"/>
                <w:szCs w:val="36"/>
                <w:lang w:val="en-CA"/>
              </w:rPr>
            </w:pPr>
          </w:p>
        </w:tc>
      </w:tr>
      <w:tr w:rsidR="007E5A7B" w:rsidRPr="001413B4" w14:paraId="00469329" w14:textId="77777777" w:rsidTr="007E5A7B">
        <w:trPr>
          <w:trHeight w:val="709"/>
        </w:trPr>
        <w:tc>
          <w:tcPr>
            <w:tcW w:w="1384" w:type="dxa"/>
            <w:gridSpan w:val="2"/>
            <w:vAlign w:val="center"/>
          </w:tcPr>
          <w:p w14:paraId="45548717" w14:textId="6C8F28AB" w:rsidR="00C37678" w:rsidRPr="001413B4" w:rsidRDefault="00C37678" w:rsidP="00C37678">
            <w:pPr>
              <w:jc w:val="center"/>
              <w:rPr>
                <w:rFonts w:ascii="Exo" w:hAnsi="Exo"/>
                <w:sz w:val="20"/>
                <w:szCs w:val="20"/>
                <w:lang w:val="en-CA"/>
              </w:rPr>
            </w:pPr>
          </w:p>
        </w:tc>
        <w:tc>
          <w:tcPr>
            <w:tcW w:w="3119" w:type="dxa"/>
            <w:vAlign w:val="center"/>
          </w:tcPr>
          <w:p w14:paraId="56CF6A3A" w14:textId="7F61F8B5" w:rsidR="007E5A7B" w:rsidRPr="001413B4" w:rsidRDefault="007E5A7B" w:rsidP="007E5A7B">
            <w:pPr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1417" w:type="dxa"/>
          </w:tcPr>
          <w:p w14:paraId="6E2B09FC" w14:textId="638BA5BC" w:rsidR="007E5A7B" w:rsidRPr="001413B4" w:rsidRDefault="007E5A7B" w:rsidP="007E5A7B">
            <w:pPr>
              <w:jc w:val="center"/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042AFD5D" w14:textId="25EF2C85" w:rsidR="007E5A7B" w:rsidRPr="001413B4" w:rsidRDefault="007E5A7B" w:rsidP="007E5A7B">
            <w:pPr>
              <w:rPr>
                <w:rFonts w:ascii="Exo" w:hAnsi="Exo"/>
                <w:sz w:val="36"/>
                <w:szCs w:val="36"/>
                <w:lang w:val="en-CA"/>
              </w:rPr>
            </w:pPr>
          </w:p>
        </w:tc>
      </w:tr>
      <w:tr w:rsidR="001413B4" w:rsidRPr="001413B4" w14:paraId="7FC6796E" w14:textId="77777777" w:rsidTr="007E5A7B">
        <w:trPr>
          <w:trHeight w:val="709"/>
        </w:trPr>
        <w:tc>
          <w:tcPr>
            <w:tcW w:w="1384" w:type="dxa"/>
            <w:gridSpan w:val="2"/>
            <w:vAlign w:val="center"/>
          </w:tcPr>
          <w:p w14:paraId="2E882C1D" w14:textId="7B4BABAF" w:rsidR="001413B4" w:rsidRPr="001413B4" w:rsidRDefault="001413B4" w:rsidP="001413B4">
            <w:pPr>
              <w:jc w:val="center"/>
              <w:rPr>
                <w:rFonts w:ascii="Exo" w:hAnsi="Exo"/>
                <w:sz w:val="20"/>
                <w:szCs w:val="20"/>
                <w:lang w:val="en-CA"/>
              </w:rPr>
            </w:pPr>
          </w:p>
        </w:tc>
        <w:tc>
          <w:tcPr>
            <w:tcW w:w="3119" w:type="dxa"/>
            <w:vAlign w:val="center"/>
          </w:tcPr>
          <w:p w14:paraId="3911326C" w14:textId="41191BC8" w:rsidR="001413B4" w:rsidRPr="001413B4" w:rsidRDefault="001413B4" w:rsidP="001413B4">
            <w:pPr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1417" w:type="dxa"/>
          </w:tcPr>
          <w:p w14:paraId="63C831F3" w14:textId="7748DB7C" w:rsidR="001413B4" w:rsidRPr="001413B4" w:rsidRDefault="001413B4" w:rsidP="001413B4">
            <w:pPr>
              <w:jc w:val="center"/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12311384" w14:textId="4B181E22" w:rsidR="001413B4" w:rsidRPr="001413B4" w:rsidRDefault="001413B4" w:rsidP="001413B4">
            <w:pPr>
              <w:rPr>
                <w:rFonts w:ascii="Exo" w:hAnsi="Exo"/>
                <w:sz w:val="36"/>
                <w:szCs w:val="36"/>
                <w:lang w:val="en-CA"/>
              </w:rPr>
            </w:pPr>
          </w:p>
        </w:tc>
      </w:tr>
      <w:tr w:rsidR="001413B4" w:rsidRPr="001413B4" w14:paraId="7149B314" w14:textId="77777777" w:rsidTr="007E5A7B">
        <w:trPr>
          <w:trHeight w:val="709"/>
        </w:trPr>
        <w:tc>
          <w:tcPr>
            <w:tcW w:w="1384" w:type="dxa"/>
            <w:gridSpan w:val="2"/>
            <w:vAlign w:val="center"/>
          </w:tcPr>
          <w:p w14:paraId="7C2D5FED" w14:textId="706C7E58" w:rsidR="001413B4" w:rsidRPr="001413B4" w:rsidRDefault="001413B4" w:rsidP="001413B4">
            <w:pPr>
              <w:jc w:val="center"/>
              <w:rPr>
                <w:rFonts w:ascii="Exo" w:hAnsi="Exo"/>
                <w:sz w:val="20"/>
                <w:szCs w:val="20"/>
                <w:lang w:val="en-CA"/>
              </w:rPr>
            </w:pPr>
          </w:p>
        </w:tc>
        <w:tc>
          <w:tcPr>
            <w:tcW w:w="3119" w:type="dxa"/>
            <w:vAlign w:val="center"/>
          </w:tcPr>
          <w:p w14:paraId="73C607BF" w14:textId="250FF666" w:rsidR="001413B4" w:rsidRPr="001413B4" w:rsidRDefault="001413B4" w:rsidP="001413B4">
            <w:pPr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1417" w:type="dxa"/>
          </w:tcPr>
          <w:p w14:paraId="0F2425F2" w14:textId="089A5DDF" w:rsidR="001413B4" w:rsidRPr="001413B4" w:rsidRDefault="001413B4" w:rsidP="001413B4">
            <w:pPr>
              <w:jc w:val="center"/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78D07C9E" w14:textId="21064539" w:rsidR="001413B4" w:rsidRPr="001413B4" w:rsidRDefault="001413B4" w:rsidP="001413B4">
            <w:pPr>
              <w:rPr>
                <w:rFonts w:ascii="Exo" w:hAnsi="Exo"/>
                <w:sz w:val="36"/>
                <w:szCs w:val="36"/>
                <w:lang w:val="en-CA"/>
              </w:rPr>
            </w:pPr>
          </w:p>
        </w:tc>
      </w:tr>
      <w:tr w:rsidR="001413B4" w:rsidRPr="001413B4" w14:paraId="0C2173EC" w14:textId="77777777" w:rsidTr="007E5A7B">
        <w:trPr>
          <w:trHeight w:val="709"/>
        </w:trPr>
        <w:tc>
          <w:tcPr>
            <w:tcW w:w="1384" w:type="dxa"/>
            <w:gridSpan w:val="2"/>
            <w:vAlign w:val="center"/>
          </w:tcPr>
          <w:p w14:paraId="336805DF" w14:textId="77777777" w:rsidR="001413B4" w:rsidRPr="001413B4" w:rsidRDefault="001413B4" w:rsidP="001413B4">
            <w:pPr>
              <w:jc w:val="center"/>
              <w:rPr>
                <w:rFonts w:ascii="Exo" w:hAnsi="Exo"/>
                <w:sz w:val="20"/>
                <w:szCs w:val="20"/>
                <w:lang w:val="en-CA"/>
              </w:rPr>
            </w:pPr>
          </w:p>
        </w:tc>
        <w:tc>
          <w:tcPr>
            <w:tcW w:w="3119" w:type="dxa"/>
            <w:vAlign w:val="center"/>
          </w:tcPr>
          <w:p w14:paraId="38B5FC60" w14:textId="559B012E" w:rsidR="001413B4" w:rsidRPr="001413B4" w:rsidRDefault="001413B4" w:rsidP="001413B4">
            <w:pPr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1417" w:type="dxa"/>
          </w:tcPr>
          <w:p w14:paraId="389FC9D7" w14:textId="34AFC165" w:rsidR="001413B4" w:rsidRPr="001413B4" w:rsidRDefault="001413B4" w:rsidP="001413B4">
            <w:pPr>
              <w:jc w:val="center"/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650F0436" w14:textId="0D37E744" w:rsidR="001413B4" w:rsidRPr="001413B4" w:rsidRDefault="001413B4" w:rsidP="001413B4">
            <w:pPr>
              <w:rPr>
                <w:rFonts w:ascii="Exo" w:hAnsi="Exo"/>
                <w:sz w:val="36"/>
                <w:szCs w:val="36"/>
                <w:lang w:val="en-CA"/>
              </w:rPr>
            </w:pPr>
          </w:p>
        </w:tc>
      </w:tr>
      <w:tr w:rsidR="001413B4" w:rsidRPr="001413B4" w14:paraId="3AF4130C" w14:textId="77777777" w:rsidTr="007E5A7B">
        <w:trPr>
          <w:trHeight w:val="709"/>
        </w:trPr>
        <w:tc>
          <w:tcPr>
            <w:tcW w:w="1384" w:type="dxa"/>
            <w:gridSpan w:val="2"/>
            <w:vAlign w:val="center"/>
          </w:tcPr>
          <w:p w14:paraId="7A68D236" w14:textId="77777777" w:rsidR="001413B4" w:rsidRPr="001413B4" w:rsidRDefault="001413B4" w:rsidP="001413B4">
            <w:pPr>
              <w:jc w:val="center"/>
              <w:rPr>
                <w:rFonts w:ascii="Exo" w:hAnsi="Exo"/>
                <w:sz w:val="24"/>
                <w:szCs w:val="24"/>
                <w:lang w:val="en-CA"/>
              </w:rPr>
            </w:pPr>
          </w:p>
        </w:tc>
        <w:tc>
          <w:tcPr>
            <w:tcW w:w="3119" w:type="dxa"/>
            <w:vAlign w:val="center"/>
          </w:tcPr>
          <w:p w14:paraId="22556BA3" w14:textId="695D295B" w:rsidR="001413B4" w:rsidRPr="001413B4" w:rsidRDefault="001413B4" w:rsidP="001413B4">
            <w:pPr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1417" w:type="dxa"/>
          </w:tcPr>
          <w:p w14:paraId="420F162B" w14:textId="43889231" w:rsidR="001413B4" w:rsidRPr="001413B4" w:rsidRDefault="001413B4" w:rsidP="001413B4">
            <w:pPr>
              <w:jc w:val="center"/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57D2542C" w14:textId="3689121C" w:rsidR="001413B4" w:rsidRPr="001413B4" w:rsidRDefault="001413B4" w:rsidP="001413B4">
            <w:pPr>
              <w:rPr>
                <w:rFonts w:ascii="Exo" w:hAnsi="Exo"/>
                <w:sz w:val="36"/>
                <w:szCs w:val="36"/>
                <w:lang w:val="en-CA"/>
              </w:rPr>
            </w:pPr>
          </w:p>
        </w:tc>
      </w:tr>
    </w:tbl>
    <w:p w14:paraId="0129F3FD" w14:textId="4C85225D" w:rsidR="00C05735" w:rsidRDefault="00C05735" w:rsidP="005F4328">
      <w:pPr>
        <w:rPr>
          <w:rFonts w:ascii="Exo" w:hAnsi="Exo"/>
          <w:sz w:val="4"/>
          <w:szCs w:val="4"/>
          <w:lang w:val="en-CA"/>
        </w:rPr>
      </w:pPr>
    </w:p>
    <w:tbl>
      <w:tblPr>
        <w:tblStyle w:val="Grilledutableau"/>
        <w:tblW w:w="10173" w:type="dxa"/>
        <w:tblLayout w:type="fixed"/>
        <w:tblLook w:val="04A0" w:firstRow="1" w:lastRow="0" w:firstColumn="1" w:lastColumn="0" w:noHBand="0" w:noVBand="1"/>
      </w:tblPr>
      <w:tblGrid>
        <w:gridCol w:w="250"/>
        <w:gridCol w:w="1134"/>
        <w:gridCol w:w="3119"/>
        <w:gridCol w:w="1417"/>
        <w:gridCol w:w="3969"/>
        <w:gridCol w:w="284"/>
      </w:tblGrid>
      <w:tr w:rsidR="00C05735" w:rsidRPr="001413B4" w14:paraId="5F33FB1C" w14:textId="77777777" w:rsidTr="00087D4E">
        <w:trPr>
          <w:trHeight w:val="415"/>
        </w:trPr>
        <w:tc>
          <w:tcPr>
            <w:tcW w:w="1384" w:type="dxa"/>
            <w:gridSpan w:val="2"/>
            <w:tcBorders>
              <w:bottom w:val="double" w:sz="4" w:space="0" w:color="auto"/>
            </w:tcBorders>
            <w:vAlign w:val="center"/>
          </w:tcPr>
          <w:p w14:paraId="2D655F9F" w14:textId="77777777" w:rsidR="00C05735" w:rsidRPr="00E958D7" w:rsidRDefault="00C05735" w:rsidP="00087D4E">
            <w:pPr>
              <w:jc w:val="center"/>
              <w:rPr>
                <w:rFonts w:ascii="Exo" w:hAnsi="Exo"/>
                <w:b/>
                <w:lang w:val="en-CA"/>
              </w:rPr>
            </w:pPr>
            <w:r w:rsidRPr="00E958D7">
              <w:rPr>
                <w:rFonts w:ascii="Exo" w:hAnsi="Exo"/>
                <w:b/>
                <w:lang w:val="en-CA"/>
              </w:rPr>
              <w:lastRenderedPageBreak/>
              <w:t xml:space="preserve">Province / état / </w:t>
            </w:r>
            <w:proofErr w:type="spellStart"/>
            <w:r w:rsidRPr="00E958D7">
              <w:rPr>
                <w:rFonts w:ascii="Exo" w:hAnsi="Exo"/>
                <w:b/>
                <w:lang w:val="en-CA"/>
              </w:rPr>
              <w:t>ville</w:t>
            </w:r>
            <w:proofErr w:type="spellEnd"/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251227C3" w14:textId="77777777" w:rsidR="00C05735" w:rsidRPr="00E958D7" w:rsidRDefault="00C05735" w:rsidP="00087D4E">
            <w:pPr>
              <w:jc w:val="center"/>
              <w:rPr>
                <w:rFonts w:ascii="Exo" w:hAnsi="Exo"/>
                <w:b/>
                <w:color w:val="FFFFFF" w:themeColor="background1"/>
                <w:spacing w:val="20"/>
              </w:rPr>
            </w:pPr>
            <w:r w:rsidRPr="00E958D7">
              <w:rPr>
                <w:rFonts w:ascii="Exo" w:hAnsi="Exo"/>
                <w:b/>
                <w:color w:val="FFFFFF" w:themeColor="background1"/>
                <w:spacing w:val="20"/>
                <w:highlight w:val="black"/>
              </w:rPr>
              <w:t>[</w:t>
            </w:r>
            <w:r w:rsidRPr="00E958D7">
              <w:rPr>
                <w:rFonts w:ascii="Exo" w:hAnsi="Exo"/>
                <w:b/>
                <w:smallCaps/>
                <w:color w:val="FFFFFF" w:themeColor="background1"/>
                <w:spacing w:val="20"/>
                <w:highlight w:val="black"/>
              </w:rPr>
              <w:t>rendu À</w:t>
            </w:r>
            <w:r w:rsidRPr="00E958D7">
              <w:rPr>
                <w:rFonts w:ascii="Exo" w:hAnsi="Exo"/>
                <w:b/>
                <w:color w:val="FFFFFF" w:themeColor="background1"/>
                <w:spacing w:val="20"/>
                <w:highlight w:val="black"/>
              </w:rPr>
              <w:t>]</w:t>
            </w:r>
          </w:p>
          <w:p w14:paraId="448C24E1" w14:textId="77777777" w:rsidR="00C05735" w:rsidRPr="00E958D7" w:rsidRDefault="00C05735" w:rsidP="00087D4E">
            <w:pPr>
              <w:jc w:val="center"/>
              <w:rPr>
                <w:rFonts w:ascii="Exo" w:hAnsi="Exo"/>
                <w:b/>
              </w:rPr>
            </w:pPr>
            <w:r w:rsidRPr="00E958D7">
              <w:rPr>
                <w:rFonts w:ascii="Exo" w:hAnsi="Exo"/>
                <w:b/>
              </w:rPr>
              <w:t>Nom de rue/numéro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vAlign w:val="center"/>
          </w:tcPr>
          <w:p w14:paraId="4F6F98B0" w14:textId="77777777" w:rsidR="00C05735" w:rsidRPr="00E958D7" w:rsidRDefault="00C05735" w:rsidP="00087D4E">
            <w:pPr>
              <w:jc w:val="center"/>
              <w:rPr>
                <w:rFonts w:ascii="Exo" w:hAnsi="Exo"/>
                <w:b/>
                <w:color w:val="FFFFFF" w:themeColor="background1"/>
                <w:spacing w:val="20"/>
                <w:lang w:val="en-CA"/>
              </w:rPr>
            </w:pPr>
            <w:r w:rsidRPr="00E958D7">
              <w:rPr>
                <w:rFonts w:ascii="Exo" w:hAnsi="Exo"/>
                <w:b/>
                <w:color w:val="FFFFFF" w:themeColor="background1"/>
                <w:spacing w:val="20"/>
                <w:highlight w:val="black"/>
                <w:lang w:val="en-CA"/>
              </w:rPr>
              <w:t>[</w:t>
            </w:r>
            <w:r w:rsidRPr="00E958D7">
              <w:rPr>
                <w:rFonts w:ascii="Exo" w:hAnsi="Exo"/>
                <w:b/>
                <w:smallCaps/>
                <w:color w:val="FFFFFF" w:themeColor="background1"/>
                <w:spacing w:val="20"/>
                <w:highlight w:val="black"/>
                <w:lang w:val="en-CA"/>
              </w:rPr>
              <w:t>Aller à</w:t>
            </w:r>
            <w:r w:rsidRPr="00E958D7">
              <w:rPr>
                <w:rFonts w:ascii="Exo" w:hAnsi="Exo"/>
                <w:b/>
                <w:color w:val="FFFFFF" w:themeColor="background1"/>
                <w:spacing w:val="20"/>
                <w:highlight w:val="black"/>
                <w:lang w:val="en-CA"/>
              </w:rPr>
              <w:t>]</w:t>
            </w:r>
          </w:p>
          <w:p w14:paraId="074186AF" w14:textId="77777777" w:rsidR="00C05735" w:rsidRPr="00E958D7" w:rsidRDefault="00C05735" w:rsidP="00087D4E">
            <w:pPr>
              <w:jc w:val="center"/>
              <w:rPr>
                <w:rFonts w:ascii="Exo" w:hAnsi="Exo"/>
                <w:b/>
                <w:lang w:val="en-CA"/>
              </w:rPr>
            </w:pPr>
            <w:r w:rsidRPr="00E958D7">
              <w:rPr>
                <w:rFonts w:ascii="Exo" w:hAnsi="Exo"/>
                <w:b/>
                <w:lang w:val="en-CA"/>
              </w:rPr>
              <w:t>NSEO/GD</w:t>
            </w:r>
          </w:p>
        </w:tc>
        <w:tc>
          <w:tcPr>
            <w:tcW w:w="4253" w:type="dxa"/>
            <w:gridSpan w:val="2"/>
            <w:tcBorders>
              <w:bottom w:val="double" w:sz="4" w:space="0" w:color="auto"/>
            </w:tcBorders>
            <w:vAlign w:val="center"/>
          </w:tcPr>
          <w:p w14:paraId="77D8ACE1" w14:textId="77777777" w:rsidR="00C05735" w:rsidRPr="00E958D7" w:rsidRDefault="00C05735" w:rsidP="00087D4E">
            <w:pPr>
              <w:jc w:val="center"/>
              <w:rPr>
                <w:rFonts w:ascii="Exo" w:hAnsi="Exo"/>
                <w:b/>
                <w:color w:val="FFFFFF" w:themeColor="background1"/>
                <w:spacing w:val="20"/>
              </w:rPr>
            </w:pPr>
            <w:r w:rsidRPr="00E958D7">
              <w:rPr>
                <w:rFonts w:ascii="Exo" w:hAnsi="Exo"/>
                <w:b/>
                <w:color w:val="FFFFFF" w:themeColor="background1"/>
                <w:spacing w:val="20"/>
                <w:highlight w:val="black"/>
              </w:rPr>
              <w:t>[</w:t>
            </w:r>
            <w:r w:rsidRPr="00E958D7">
              <w:rPr>
                <w:rFonts w:ascii="Exo" w:hAnsi="Exo"/>
                <w:b/>
                <w:smallCaps/>
                <w:color w:val="FFFFFF" w:themeColor="background1"/>
                <w:spacing w:val="20"/>
                <w:highlight w:val="black"/>
              </w:rPr>
              <w:t>Ensuite</w:t>
            </w:r>
            <w:r w:rsidRPr="00E958D7">
              <w:rPr>
                <w:rFonts w:ascii="Exo" w:hAnsi="Exo"/>
                <w:b/>
                <w:color w:val="FFFFFF" w:themeColor="background1"/>
                <w:spacing w:val="20"/>
                <w:highlight w:val="black"/>
              </w:rPr>
              <w:t>]</w:t>
            </w:r>
          </w:p>
          <w:p w14:paraId="4E6D349D" w14:textId="77777777" w:rsidR="00C05735" w:rsidRPr="00E958D7" w:rsidRDefault="00C05735" w:rsidP="00087D4E">
            <w:pPr>
              <w:jc w:val="center"/>
              <w:rPr>
                <w:rFonts w:ascii="Exo" w:hAnsi="Exo"/>
                <w:b/>
                <w:smallCaps/>
                <w:spacing w:val="10"/>
              </w:rPr>
            </w:pPr>
            <w:r w:rsidRPr="00E958D7">
              <w:rPr>
                <w:rFonts w:ascii="Exo" w:hAnsi="Exo"/>
                <w:b/>
                <w:smallCaps/>
                <w:spacing w:val="10"/>
              </w:rPr>
              <w:t>Sortie / Références</w:t>
            </w:r>
          </w:p>
          <w:p w14:paraId="4E88550F" w14:textId="77777777" w:rsidR="00C05735" w:rsidRPr="00E958D7" w:rsidRDefault="00C05735" w:rsidP="00087D4E">
            <w:pPr>
              <w:jc w:val="center"/>
              <w:rPr>
                <w:rFonts w:ascii="Exo" w:hAnsi="Exo"/>
                <w:b/>
              </w:rPr>
            </w:pPr>
            <w:proofErr w:type="gramStart"/>
            <w:r w:rsidRPr="00E958D7">
              <w:rPr>
                <w:rFonts w:ascii="Exo" w:hAnsi="Exo"/>
                <w:b/>
                <w:u w:val="single"/>
              </w:rPr>
              <w:t>avant</w:t>
            </w:r>
            <w:proofErr w:type="gramEnd"/>
            <w:r w:rsidRPr="00E958D7">
              <w:rPr>
                <w:rFonts w:ascii="Exo" w:hAnsi="Exo"/>
                <w:b/>
              </w:rPr>
              <w:t xml:space="preserve"> de passer à la ligne suivante</w:t>
            </w:r>
          </w:p>
        </w:tc>
      </w:tr>
      <w:tr w:rsidR="00C05735" w:rsidRPr="001413B4" w14:paraId="6C1CF9A1" w14:textId="77777777" w:rsidTr="00087D4E">
        <w:trPr>
          <w:trHeight w:hRule="exact" w:val="709"/>
        </w:trPr>
        <w:tc>
          <w:tcPr>
            <w:tcW w:w="250" w:type="dxa"/>
            <w:vMerge w:val="restart"/>
            <w:tcBorders>
              <w:top w:val="double" w:sz="4" w:space="0" w:color="auto"/>
            </w:tcBorders>
            <w:shd w:val="clear" w:color="auto" w:fill="F2F2F2" w:themeFill="background1" w:themeFillShade="F2"/>
            <w:tcMar>
              <w:left w:w="0" w:type="dxa"/>
              <w:right w:w="0" w:type="dxa"/>
            </w:tcMar>
            <w:textDirection w:val="btLr"/>
            <w:vAlign w:val="center"/>
          </w:tcPr>
          <w:p w14:paraId="68355921" w14:textId="77777777" w:rsidR="00C05735" w:rsidRPr="00AE2190" w:rsidRDefault="00C05735" w:rsidP="00087D4E">
            <w:pPr>
              <w:ind w:left="113" w:right="113"/>
              <w:jc w:val="center"/>
              <w:rPr>
                <w:rFonts w:ascii="Exo" w:hAnsi="Exo"/>
                <w:sz w:val="18"/>
                <w:szCs w:val="18"/>
                <w:lang w:val="en-CA"/>
              </w:rPr>
            </w:pPr>
            <w:r w:rsidRPr="00AE2190">
              <w:rPr>
                <w:rFonts w:ascii="Exo" w:hAnsi="Exo"/>
                <w:sz w:val="18"/>
                <w:szCs w:val="18"/>
                <w:lang w:val="en-CA"/>
              </w:rPr>
              <w:t>E X E M P L E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1A93FC5" w14:textId="77777777" w:rsidR="00C05735" w:rsidRPr="001413B4" w:rsidRDefault="00C05735" w:rsidP="00087D4E">
            <w:pPr>
              <w:jc w:val="center"/>
              <w:rPr>
                <w:rFonts w:ascii="Exo" w:hAnsi="Exo"/>
                <w:color w:val="A6A6A6" w:themeColor="background1" w:themeShade="A6"/>
                <w:sz w:val="36"/>
                <w:szCs w:val="36"/>
                <w:lang w:val="en-CA"/>
              </w:rPr>
            </w:pPr>
            <w:r w:rsidRPr="001413B4">
              <w:rPr>
                <w:rFonts w:ascii="Exo" w:hAnsi="Exo"/>
                <w:color w:val="A6A6A6" w:themeColor="background1" w:themeShade="A6"/>
                <w:sz w:val="20"/>
                <w:szCs w:val="20"/>
                <w:lang w:val="en-CA"/>
              </w:rPr>
              <w:t>Mirabel</w:t>
            </w:r>
          </w:p>
        </w:tc>
        <w:tc>
          <w:tcPr>
            <w:tcW w:w="3119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5006147" w14:textId="77777777" w:rsidR="00C05735" w:rsidRPr="001413B4" w:rsidRDefault="00C05735" w:rsidP="00087D4E">
            <w:pPr>
              <w:jc w:val="center"/>
              <w:rPr>
                <w:rFonts w:ascii="Exo" w:hAnsi="Exo"/>
                <w:b/>
                <w:color w:val="A6A6A6" w:themeColor="background1" w:themeShade="A6"/>
                <w:sz w:val="36"/>
                <w:szCs w:val="36"/>
                <w:lang w:val="en-CA"/>
              </w:rPr>
            </w:pPr>
            <w:r w:rsidRPr="001413B4">
              <w:rPr>
                <w:rFonts w:ascii="Exo" w:hAnsi="Exo"/>
                <w:b/>
                <w:color w:val="A6A6A6" w:themeColor="background1" w:themeShade="A6"/>
                <w:sz w:val="36"/>
                <w:szCs w:val="36"/>
                <w:lang w:val="en-CA"/>
              </w:rPr>
              <w:t>St-Pierre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AA0AC2B" w14:textId="77777777" w:rsidR="00C05735" w:rsidRPr="001413B4" w:rsidRDefault="00C05735" w:rsidP="00087D4E">
            <w:pPr>
              <w:jc w:val="center"/>
              <w:rPr>
                <w:rFonts w:ascii="Exo" w:hAnsi="Exo"/>
                <w:color w:val="A6A6A6" w:themeColor="background1" w:themeShade="A6"/>
                <w:sz w:val="36"/>
                <w:szCs w:val="36"/>
                <w:lang w:val="en-CA"/>
              </w:rPr>
            </w:pPr>
            <w:r w:rsidRPr="001413B4">
              <w:rPr>
                <w:rFonts w:ascii="Exo" w:hAnsi="Exo"/>
                <w:b/>
                <w:color w:val="A6A6A6" w:themeColor="background1" w:themeShade="A6"/>
                <w:sz w:val="36"/>
                <w:szCs w:val="36"/>
                <w:lang w:val="en-CA"/>
              </w:rPr>
              <w:t>D</w:t>
            </w:r>
            <w:r w:rsidRPr="001413B4">
              <w:rPr>
                <w:rFonts w:ascii="Exo" w:hAnsi="Exo"/>
                <w:bCs/>
                <w:color w:val="A6A6A6" w:themeColor="background1" w:themeShade="A6"/>
                <w:sz w:val="20"/>
                <w:szCs w:val="20"/>
                <w:lang w:val="en-CA"/>
              </w:rPr>
              <w:t>roite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0F9E37C" w14:textId="77777777" w:rsidR="00C05735" w:rsidRPr="00E958D7" w:rsidRDefault="00C05735" w:rsidP="00087D4E">
            <w:pPr>
              <w:jc w:val="center"/>
              <w:rPr>
                <w:rFonts w:ascii="Exo" w:hAnsi="Exo"/>
                <w:i/>
                <w:color w:val="A6A6A6" w:themeColor="background1" w:themeShade="A6"/>
                <w:sz w:val="28"/>
                <w:szCs w:val="28"/>
                <w:lang w:val="en-CA"/>
              </w:rPr>
            </w:pPr>
            <w:r w:rsidRPr="00E958D7">
              <w:rPr>
                <w:rFonts w:ascii="Exo" w:hAnsi="Exo"/>
                <w:color w:val="A6A6A6" w:themeColor="background1" w:themeShade="A6"/>
                <w:sz w:val="28"/>
                <w:szCs w:val="28"/>
                <w:lang w:val="en-CA"/>
              </w:rPr>
              <w:t>1</w:t>
            </w:r>
            <w:r w:rsidRPr="00E958D7">
              <w:rPr>
                <w:rFonts w:ascii="Exo" w:hAnsi="Exo"/>
                <w:color w:val="A6A6A6" w:themeColor="background1" w:themeShade="A6"/>
                <w:sz w:val="28"/>
                <w:szCs w:val="28"/>
                <w:vertAlign w:val="superscript"/>
                <w:lang w:val="en-CA"/>
              </w:rPr>
              <w:t xml:space="preserve">ère </w:t>
            </w:r>
            <w:r w:rsidRPr="00E958D7">
              <w:rPr>
                <w:rFonts w:ascii="Exo" w:hAnsi="Exo"/>
                <w:color w:val="A6A6A6" w:themeColor="background1" w:themeShade="A6"/>
                <w:sz w:val="28"/>
                <w:szCs w:val="28"/>
                <w:lang w:val="en-CA"/>
              </w:rPr>
              <w:t>intersection</w:t>
            </w:r>
          </w:p>
        </w:tc>
        <w:tc>
          <w:tcPr>
            <w:tcW w:w="284" w:type="dxa"/>
            <w:vMerge w:val="restart"/>
            <w:tcBorders>
              <w:top w:val="double" w:sz="4" w:space="0" w:color="auto"/>
            </w:tcBorders>
            <w:shd w:val="clear" w:color="auto" w:fill="F2F2F2" w:themeFill="background1" w:themeFillShade="F2"/>
            <w:tcMar>
              <w:left w:w="0" w:type="dxa"/>
              <w:right w:w="0" w:type="dxa"/>
            </w:tcMar>
            <w:textDirection w:val="tbRl"/>
            <w:vAlign w:val="center"/>
          </w:tcPr>
          <w:p w14:paraId="7D98DB2B" w14:textId="77777777" w:rsidR="00C05735" w:rsidRPr="00AE2190" w:rsidRDefault="00C05735" w:rsidP="00087D4E">
            <w:pPr>
              <w:ind w:left="113" w:right="113"/>
              <w:jc w:val="center"/>
              <w:rPr>
                <w:rFonts w:ascii="Exo" w:hAnsi="Exo"/>
                <w:i/>
                <w:color w:val="A6A6A6" w:themeColor="background1" w:themeShade="A6"/>
                <w:sz w:val="18"/>
                <w:szCs w:val="18"/>
              </w:rPr>
            </w:pPr>
            <w:r w:rsidRPr="00AE2190">
              <w:rPr>
                <w:rFonts w:ascii="Exo" w:hAnsi="Exo"/>
                <w:sz w:val="18"/>
                <w:szCs w:val="18"/>
                <w:lang w:val="en-CA"/>
              </w:rPr>
              <w:t>E X E M P L E</w:t>
            </w:r>
          </w:p>
        </w:tc>
      </w:tr>
      <w:tr w:rsidR="00C05735" w:rsidRPr="001413B4" w14:paraId="4415E8DC" w14:textId="77777777" w:rsidTr="00087D4E">
        <w:trPr>
          <w:trHeight w:hRule="exact" w:val="709"/>
        </w:trPr>
        <w:tc>
          <w:tcPr>
            <w:tcW w:w="250" w:type="dxa"/>
            <w:vMerge/>
            <w:shd w:val="clear" w:color="auto" w:fill="F2F2F2" w:themeFill="background1" w:themeFillShade="F2"/>
          </w:tcPr>
          <w:p w14:paraId="2EA17CD1" w14:textId="77777777" w:rsidR="00C05735" w:rsidRPr="001413B4" w:rsidRDefault="00C05735" w:rsidP="00087D4E">
            <w:pPr>
              <w:jc w:val="center"/>
              <w:rPr>
                <w:rFonts w:ascii="Exo" w:hAnsi="Exo"/>
                <w:i/>
                <w:color w:val="A6A6A6" w:themeColor="background1" w:themeShade="A6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43E23FD" w14:textId="77777777" w:rsidR="00C05735" w:rsidRPr="001413B4" w:rsidRDefault="00C05735" w:rsidP="00087D4E">
            <w:pPr>
              <w:jc w:val="center"/>
              <w:rPr>
                <w:rFonts w:ascii="Exo" w:hAnsi="Exo"/>
                <w:color w:val="A6A6A6" w:themeColor="background1" w:themeShade="A6"/>
                <w:sz w:val="18"/>
                <w:szCs w:val="18"/>
                <w:lang w:val="en-CA"/>
              </w:rPr>
            </w:pPr>
            <w:r w:rsidRPr="001413B4">
              <w:rPr>
                <w:rFonts w:ascii="Exo" w:hAnsi="Exo"/>
                <w:color w:val="A6A6A6" w:themeColor="background1" w:themeShade="A6"/>
                <w:sz w:val="36"/>
                <w:szCs w:val="36"/>
                <w:lang w:val="en-CA"/>
              </w:rPr>
              <w:t>QC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5EF74E04" w14:textId="77777777" w:rsidR="00C05735" w:rsidRPr="001413B4" w:rsidRDefault="00C05735" w:rsidP="00087D4E">
            <w:pPr>
              <w:jc w:val="center"/>
              <w:rPr>
                <w:rFonts w:ascii="Exo" w:hAnsi="Exo"/>
                <w:b/>
                <w:sz w:val="36"/>
                <w:szCs w:val="36"/>
                <w:lang w:val="en-CA"/>
              </w:rPr>
            </w:pPr>
            <w:r w:rsidRPr="001413B4">
              <w:rPr>
                <w:rFonts w:ascii="Exo" w:hAnsi="Exo"/>
                <w:b/>
                <w:color w:val="A6A6A6" w:themeColor="background1" w:themeShade="A6"/>
                <w:sz w:val="36"/>
                <w:szCs w:val="36"/>
                <w:lang w:val="en-CA"/>
              </w:rPr>
              <w:t>QC-117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5078D6A1" w14:textId="77777777" w:rsidR="00C05735" w:rsidRPr="001413B4" w:rsidRDefault="00C05735" w:rsidP="00087D4E">
            <w:pPr>
              <w:jc w:val="center"/>
              <w:rPr>
                <w:rFonts w:ascii="Exo" w:hAnsi="Exo"/>
                <w:bCs/>
                <w:color w:val="A6A6A6" w:themeColor="background1" w:themeShade="A6"/>
                <w:sz w:val="20"/>
                <w:szCs w:val="20"/>
              </w:rPr>
            </w:pPr>
            <w:r w:rsidRPr="001413B4">
              <w:rPr>
                <w:rFonts w:ascii="Exo" w:hAnsi="Exo"/>
                <w:b/>
                <w:color w:val="A6A6A6" w:themeColor="background1" w:themeShade="A6"/>
                <w:sz w:val="32"/>
                <w:szCs w:val="32"/>
              </w:rPr>
              <w:t>N</w:t>
            </w:r>
            <w:r w:rsidRPr="001413B4">
              <w:rPr>
                <w:rFonts w:ascii="Exo" w:hAnsi="Exo"/>
                <w:bCs/>
                <w:color w:val="A6A6A6" w:themeColor="background1" w:themeShade="A6"/>
                <w:sz w:val="20"/>
                <w:szCs w:val="20"/>
              </w:rPr>
              <w:t>ord</w:t>
            </w:r>
          </w:p>
          <w:p w14:paraId="46CEBCE6" w14:textId="77777777" w:rsidR="00C05735" w:rsidRPr="001413B4" w:rsidRDefault="00C05735" w:rsidP="00087D4E">
            <w:pPr>
              <w:jc w:val="center"/>
              <w:rPr>
                <w:rFonts w:ascii="Exo" w:hAnsi="Exo"/>
                <w:i/>
                <w:iCs/>
                <w:color w:val="A6A6A6" w:themeColor="background1" w:themeShade="A6"/>
                <w:sz w:val="36"/>
                <w:szCs w:val="36"/>
              </w:rPr>
            </w:pPr>
            <w:r w:rsidRPr="001413B4">
              <w:rPr>
                <w:rFonts w:ascii="Exo" w:hAnsi="Exo"/>
                <w:bCs/>
                <w:i/>
                <w:iCs/>
                <w:color w:val="A6A6A6" w:themeColor="background1" w:themeShade="A6"/>
                <w:sz w:val="20"/>
                <w:szCs w:val="20"/>
              </w:rPr>
              <w:t>(</w:t>
            </w:r>
            <w:r w:rsidRPr="001413B4">
              <w:rPr>
                <w:rFonts w:ascii="Exo" w:hAnsi="Exo"/>
                <w:b/>
                <w:i/>
                <w:iCs/>
                <w:color w:val="A6A6A6" w:themeColor="background1" w:themeShade="A6"/>
                <w:sz w:val="24"/>
                <w:szCs w:val="24"/>
              </w:rPr>
              <w:t>G</w:t>
            </w:r>
            <w:r w:rsidRPr="001413B4">
              <w:rPr>
                <w:rFonts w:ascii="Exo" w:hAnsi="Exo"/>
                <w:i/>
                <w:iCs/>
                <w:color w:val="A6A6A6" w:themeColor="background1" w:themeShade="A6"/>
                <w:sz w:val="20"/>
                <w:szCs w:val="20"/>
              </w:rPr>
              <w:t>auche)</w:t>
            </w:r>
          </w:p>
          <w:p w14:paraId="0431984D" w14:textId="77777777" w:rsidR="00C05735" w:rsidRPr="001413B4" w:rsidRDefault="00C05735" w:rsidP="00087D4E">
            <w:pPr>
              <w:jc w:val="center"/>
              <w:rPr>
                <w:rFonts w:ascii="Exo" w:hAnsi="Exo"/>
                <w:i/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14:paraId="7DAC8627" w14:textId="77777777" w:rsidR="00C05735" w:rsidRPr="00E958D7" w:rsidRDefault="00C05735" w:rsidP="00087D4E">
            <w:pPr>
              <w:jc w:val="center"/>
              <w:rPr>
                <w:rFonts w:ascii="Exo" w:hAnsi="Exo"/>
                <w:sz w:val="28"/>
                <w:szCs w:val="28"/>
                <w:lang w:val="en-CA"/>
              </w:rPr>
            </w:pPr>
            <w:r w:rsidRPr="00E958D7">
              <w:rPr>
                <w:rFonts w:ascii="Exo" w:hAnsi="Exo"/>
                <w:color w:val="A6A6A6" w:themeColor="background1" w:themeShade="A6"/>
                <w:sz w:val="28"/>
                <w:szCs w:val="28"/>
                <w:lang w:val="en-CA"/>
              </w:rPr>
              <w:t>1</w:t>
            </w:r>
            <w:r w:rsidRPr="00E958D7">
              <w:rPr>
                <w:rFonts w:ascii="Exo" w:hAnsi="Exo"/>
                <w:color w:val="A6A6A6" w:themeColor="background1" w:themeShade="A6"/>
                <w:sz w:val="28"/>
                <w:szCs w:val="28"/>
                <w:vertAlign w:val="superscript"/>
                <w:lang w:val="en-CA"/>
              </w:rPr>
              <w:t>er</w:t>
            </w:r>
            <w:r w:rsidRPr="00E958D7">
              <w:rPr>
                <w:rFonts w:ascii="Exo" w:hAnsi="Exo"/>
                <w:color w:val="A6A6A6" w:themeColor="background1" w:themeShade="A6"/>
                <w:sz w:val="28"/>
                <w:szCs w:val="28"/>
                <w:lang w:val="en-CA"/>
              </w:rPr>
              <w:t xml:space="preserve"> feu circulation… </w:t>
            </w:r>
            <w:r w:rsidRPr="00E958D7">
              <w:rPr>
                <w:rFonts w:ascii="Exo" w:hAnsi="Exo"/>
                <w:i/>
                <w:iCs/>
                <w:color w:val="BFBFBF" w:themeColor="background1" w:themeShade="BF"/>
                <w:sz w:val="28"/>
                <w:szCs w:val="28"/>
                <w:lang w:val="en-CA"/>
              </w:rPr>
              <w:t>[A-50]</w:t>
            </w:r>
          </w:p>
        </w:tc>
        <w:tc>
          <w:tcPr>
            <w:tcW w:w="284" w:type="dxa"/>
            <w:vMerge/>
            <w:shd w:val="clear" w:color="auto" w:fill="F2F2F2" w:themeFill="background1" w:themeFillShade="F2"/>
          </w:tcPr>
          <w:p w14:paraId="5EA3919C" w14:textId="77777777" w:rsidR="00C05735" w:rsidRPr="00E958D7" w:rsidRDefault="00C05735" w:rsidP="00087D4E">
            <w:pPr>
              <w:rPr>
                <w:rFonts w:ascii="Exo" w:hAnsi="Exo"/>
                <w:sz w:val="28"/>
                <w:szCs w:val="28"/>
                <w:lang w:val="en-CA"/>
              </w:rPr>
            </w:pPr>
          </w:p>
        </w:tc>
      </w:tr>
      <w:tr w:rsidR="00C05735" w:rsidRPr="001413B4" w14:paraId="30E23D37" w14:textId="77777777" w:rsidTr="00087D4E">
        <w:trPr>
          <w:trHeight w:val="709"/>
        </w:trPr>
        <w:tc>
          <w:tcPr>
            <w:tcW w:w="1384" w:type="dxa"/>
            <w:gridSpan w:val="2"/>
            <w:vAlign w:val="center"/>
          </w:tcPr>
          <w:p w14:paraId="17931BF0" w14:textId="77777777" w:rsidR="00C05735" w:rsidRPr="001413B4" w:rsidRDefault="00C05735" w:rsidP="00087D4E">
            <w:pPr>
              <w:jc w:val="center"/>
              <w:rPr>
                <w:rFonts w:ascii="Exo" w:hAnsi="Exo"/>
                <w:sz w:val="20"/>
                <w:szCs w:val="20"/>
                <w:lang w:val="en-CA"/>
              </w:rPr>
            </w:pPr>
          </w:p>
        </w:tc>
        <w:tc>
          <w:tcPr>
            <w:tcW w:w="3119" w:type="dxa"/>
            <w:vAlign w:val="center"/>
          </w:tcPr>
          <w:p w14:paraId="01A37BC4" w14:textId="77777777" w:rsidR="00C05735" w:rsidRPr="001413B4" w:rsidRDefault="00C05735" w:rsidP="00087D4E">
            <w:pPr>
              <w:rPr>
                <w:rFonts w:ascii="Exo" w:hAnsi="Exo"/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  <w:vAlign w:val="center"/>
          </w:tcPr>
          <w:p w14:paraId="77CFBCCE" w14:textId="77777777" w:rsidR="00C05735" w:rsidRPr="001413B4" w:rsidRDefault="00C05735" w:rsidP="00087D4E">
            <w:pPr>
              <w:jc w:val="center"/>
              <w:rPr>
                <w:rFonts w:ascii="Exo" w:hAnsi="Exo"/>
                <w:sz w:val="16"/>
                <w:szCs w:val="16"/>
                <w:lang w:val="en-CA"/>
              </w:rPr>
            </w:pPr>
          </w:p>
        </w:tc>
        <w:tc>
          <w:tcPr>
            <w:tcW w:w="4253" w:type="dxa"/>
            <w:gridSpan w:val="2"/>
            <w:tcMar>
              <w:left w:w="0" w:type="dxa"/>
              <w:right w:w="0" w:type="dxa"/>
            </w:tcMar>
            <w:vAlign w:val="center"/>
          </w:tcPr>
          <w:p w14:paraId="778B2A49" w14:textId="77777777" w:rsidR="00C05735" w:rsidRPr="00E958D7" w:rsidRDefault="00C05735" w:rsidP="00087D4E">
            <w:pPr>
              <w:jc w:val="center"/>
              <w:rPr>
                <w:rFonts w:ascii="Exo" w:hAnsi="Exo"/>
                <w:sz w:val="28"/>
                <w:szCs w:val="28"/>
              </w:rPr>
            </w:pPr>
          </w:p>
        </w:tc>
      </w:tr>
      <w:tr w:rsidR="00C05735" w:rsidRPr="001413B4" w14:paraId="29DFE833" w14:textId="77777777" w:rsidTr="00087D4E">
        <w:trPr>
          <w:trHeight w:val="709"/>
        </w:trPr>
        <w:tc>
          <w:tcPr>
            <w:tcW w:w="1384" w:type="dxa"/>
            <w:gridSpan w:val="2"/>
            <w:vAlign w:val="center"/>
          </w:tcPr>
          <w:p w14:paraId="725322D8" w14:textId="77777777" w:rsidR="00C05735" w:rsidRPr="001413B4" w:rsidRDefault="00C05735" w:rsidP="00087D4E">
            <w:pPr>
              <w:jc w:val="center"/>
              <w:rPr>
                <w:rFonts w:ascii="Exo" w:hAnsi="Exo"/>
                <w:sz w:val="20"/>
                <w:szCs w:val="20"/>
                <w:lang w:val="en-CA"/>
              </w:rPr>
            </w:pPr>
          </w:p>
        </w:tc>
        <w:tc>
          <w:tcPr>
            <w:tcW w:w="3119" w:type="dxa"/>
            <w:vAlign w:val="center"/>
          </w:tcPr>
          <w:p w14:paraId="7A6CBDB0" w14:textId="77777777" w:rsidR="00C05735" w:rsidRPr="001413B4" w:rsidRDefault="00C05735" w:rsidP="00087D4E">
            <w:pPr>
              <w:rPr>
                <w:rFonts w:ascii="Exo" w:hAnsi="Exo"/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  <w:vAlign w:val="center"/>
          </w:tcPr>
          <w:p w14:paraId="38B607A4" w14:textId="77777777" w:rsidR="00C05735" w:rsidRPr="001413B4" w:rsidRDefault="00C05735" w:rsidP="00087D4E">
            <w:pPr>
              <w:jc w:val="center"/>
              <w:rPr>
                <w:rFonts w:ascii="Exo" w:hAnsi="Exo"/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3A4FFE69" w14:textId="77777777" w:rsidR="00C05735" w:rsidRPr="001413B4" w:rsidRDefault="00C05735" w:rsidP="00087D4E">
            <w:pPr>
              <w:rPr>
                <w:rFonts w:ascii="Exo" w:hAnsi="Exo"/>
                <w:sz w:val="28"/>
                <w:szCs w:val="28"/>
                <w:lang w:val="en-CA"/>
              </w:rPr>
            </w:pPr>
          </w:p>
        </w:tc>
      </w:tr>
      <w:tr w:rsidR="00C05735" w:rsidRPr="001413B4" w14:paraId="218C470E" w14:textId="77777777" w:rsidTr="00087D4E">
        <w:trPr>
          <w:trHeight w:val="709"/>
        </w:trPr>
        <w:tc>
          <w:tcPr>
            <w:tcW w:w="1384" w:type="dxa"/>
            <w:gridSpan w:val="2"/>
            <w:vAlign w:val="center"/>
          </w:tcPr>
          <w:p w14:paraId="0DDBAF24" w14:textId="77777777" w:rsidR="00C05735" w:rsidRPr="001413B4" w:rsidRDefault="00C05735" w:rsidP="00087D4E">
            <w:pPr>
              <w:jc w:val="center"/>
              <w:rPr>
                <w:rFonts w:ascii="Exo" w:hAnsi="Exo"/>
                <w:sz w:val="20"/>
                <w:szCs w:val="20"/>
                <w:lang w:val="en-CA"/>
              </w:rPr>
            </w:pPr>
          </w:p>
        </w:tc>
        <w:tc>
          <w:tcPr>
            <w:tcW w:w="3119" w:type="dxa"/>
            <w:vAlign w:val="center"/>
          </w:tcPr>
          <w:p w14:paraId="3FDABDE9" w14:textId="77777777" w:rsidR="00C05735" w:rsidRPr="001413B4" w:rsidRDefault="00C05735" w:rsidP="00087D4E">
            <w:pPr>
              <w:rPr>
                <w:rFonts w:ascii="Exo" w:hAnsi="Exo"/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  <w:vAlign w:val="center"/>
          </w:tcPr>
          <w:p w14:paraId="45B47893" w14:textId="77777777" w:rsidR="00C05735" w:rsidRPr="001413B4" w:rsidRDefault="00C05735" w:rsidP="00087D4E">
            <w:pPr>
              <w:jc w:val="center"/>
              <w:rPr>
                <w:rFonts w:ascii="Exo" w:hAnsi="Exo"/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37826C94" w14:textId="77777777" w:rsidR="00C05735" w:rsidRPr="00AE2190" w:rsidRDefault="00C05735" w:rsidP="00087D4E">
            <w:pPr>
              <w:rPr>
                <w:rFonts w:ascii="Exo" w:hAnsi="Exo"/>
                <w:sz w:val="36"/>
                <w:szCs w:val="36"/>
              </w:rPr>
            </w:pPr>
          </w:p>
        </w:tc>
      </w:tr>
      <w:tr w:rsidR="00C05735" w:rsidRPr="001413B4" w14:paraId="3E967C33" w14:textId="77777777" w:rsidTr="00087D4E">
        <w:trPr>
          <w:trHeight w:val="709"/>
        </w:trPr>
        <w:tc>
          <w:tcPr>
            <w:tcW w:w="1384" w:type="dxa"/>
            <w:gridSpan w:val="2"/>
            <w:vAlign w:val="center"/>
          </w:tcPr>
          <w:p w14:paraId="1D8E9D09" w14:textId="77777777" w:rsidR="00C05735" w:rsidRPr="001413B4" w:rsidRDefault="00C05735" w:rsidP="00087D4E">
            <w:pPr>
              <w:jc w:val="center"/>
              <w:rPr>
                <w:rFonts w:ascii="Exo" w:hAnsi="Exo"/>
                <w:sz w:val="20"/>
                <w:szCs w:val="20"/>
                <w:lang w:val="en-CA"/>
              </w:rPr>
            </w:pPr>
          </w:p>
        </w:tc>
        <w:tc>
          <w:tcPr>
            <w:tcW w:w="3119" w:type="dxa"/>
            <w:vAlign w:val="center"/>
          </w:tcPr>
          <w:p w14:paraId="032B178C" w14:textId="77777777" w:rsidR="00C05735" w:rsidRPr="001413B4" w:rsidRDefault="00C05735" w:rsidP="00087D4E">
            <w:pPr>
              <w:rPr>
                <w:rFonts w:ascii="Exo" w:hAnsi="Exo"/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  <w:vAlign w:val="center"/>
          </w:tcPr>
          <w:p w14:paraId="27330EF5" w14:textId="77777777" w:rsidR="00C05735" w:rsidRPr="001413B4" w:rsidRDefault="00C05735" w:rsidP="00087D4E">
            <w:pPr>
              <w:jc w:val="center"/>
              <w:rPr>
                <w:rFonts w:ascii="Exo" w:hAnsi="Exo"/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6CD19037" w14:textId="77777777" w:rsidR="00C05735" w:rsidRPr="001413B4" w:rsidRDefault="00C05735" w:rsidP="00087D4E">
            <w:pPr>
              <w:rPr>
                <w:rFonts w:ascii="Exo" w:hAnsi="Exo"/>
                <w:b/>
                <w:bCs/>
                <w:sz w:val="28"/>
                <w:szCs w:val="28"/>
                <w:lang w:val="en-CA"/>
              </w:rPr>
            </w:pPr>
          </w:p>
        </w:tc>
      </w:tr>
      <w:tr w:rsidR="00C05735" w:rsidRPr="001413B4" w14:paraId="18DC3858" w14:textId="77777777" w:rsidTr="00087D4E">
        <w:trPr>
          <w:trHeight w:val="709"/>
        </w:trPr>
        <w:tc>
          <w:tcPr>
            <w:tcW w:w="1384" w:type="dxa"/>
            <w:gridSpan w:val="2"/>
            <w:vAlign w:val="center"/>
          </w:tcPr>
          <w:p w14:paraId="2E2791DC" w14:textId="77777777" w:rsidR="00C05735" w:rsidRPr="001413B4" w:rsidRDefault="00C05735" w:rsidP="00087D4E">
            <w:pPr>
              <w:jc w:val="center"/>
              <w:rPr>
                <w:rFonts w:ascii="Exo" w:hAnsi="Exo"/>
                <w:sz w:val="20"/>
                <w:szCs w:val="20"/>
                <w:lang w:val="en-CA"/>
              </w:rPr>
            </w:pPr>
          </w:p>
        </w:tc>
        <w:tc>
          <w:tcPr>
            <w:tcW w:w="3119" w:type="dxa"/>
            <w:vAlign w:val="center"/>
          </w:tcPr>
          <w:p w14:paraId="3F137CE3" w14:textId="77777777" w:rsidR="00C05735" w:rsidRPr="001413B4" w:rsidRDefault="00C05735" w:rsidP="00087D4E">
            <w:pPr>
              <w:rPr>
                <w:rFonts w:ascii="Exo" w:hAnsi="Exo"/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  <w:vAlign w:val="center"/>
          </w:tcPr>
          <w:p w14:paraId="69AAF3BE" w14:textId="77777777" w:rsidR="00C05735" w:rsidRPr="001413B4" w:rsidRDefault="00C05735" w:rsidP="00087D4E">
            <w:pPr>
              <w:jc w:val="center"/>
              <w:rPr>
                <w:rFonts w:ascii="Exo" w:hAnsi="Exo"/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5E55B3B6" w14:textId="77777777" w:rsidR="00C05735" w:rsidRPr="001413B4" w:rsidRDefault="00C05735" w:rsidP="00087D4E">
            <w:pPr>
              <w:rPr>
                <w:rFonts w:ascii="Exo" w:hAnsi="Exo"/>
                <w:sz w:val="36"/>
                <w:szCs w:val="36"/>
                <w:lang w:val="en-CA"/>
              </w:rPr>
            </w:pPr>
          </w:p>
        </w:tc>
      </w:tr>
      <w:tr w:rsidR="00C05735" w:rsidRPr="001413B4" w14:paraId="59FA941D" w14:textId="77777777" w:rsidTr="00087D4E">
        <w:trPr>
          <w:trHeight w:val="709"/>
        </w:trPr>
        <w:tc>
          <w:tcPr>
            <w:tcW w:w="1384" w:type="dxa"/>
            <w:gridSpan w:val="2"/>
            <w:vAlign w:val="center"/>
          </w:tcPr>
          <w:p w14:paraId="536A38AC" w14:textId="77777777" w:rsidR="00C05735" w:rsidRPr="001413B4" w:rsidRDefault="00C05735" w:rsidP="00087D4E">
            <w:pPr>
              <w:jc w:val="center"/>
              <w:rPr>
                <w:rFonts w:ascii="Exo" w:hAnsi="Exo"/>
                <w:sz w:val="20"/>
                <w:szCs w:val="20"/>
                <w:lang w:val="en-CA"/>
              </w:rPr>
            </w:pPr>
          </w:p>
        </w:tc>
        <w:tc>
          <w:tcPr>
            <w:tcW w:w="3119" w:type="dxa"/>
            <w:vAlign w:val="center"/>
          </w:tcPr>
          <w:p w14:paraId="2D0CFADF" w14:textId="77777777" w:rsidR="00C05735" w:rsidRPr="001413B4" w:rsidRDefault="00C05735" w:rsidP="00087D4E">
            <w:pPr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1417" w:type="dxa"/>
          </w:tcPr>
          <w:p w14:paraId="6601156D" w14:textId="77777777" w:rsidR="00C05735" w:rsidRPr="001413B4" w:rsidRDefault="00C05735" w:rsidP="00087D4E">
            <w:pPr>
              <w:jc w:val="center"/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529FDD53" w14:textId="77777777" w:rsidR="00C05735" w:rsidRPr="001413B4" w:rsidRDefault="00C05735" w:rsidP="00087D4E">
            <w:pPr>
              <w:rPr>
                <w:rFonts w:ascii="Exo" w:hAnsi="Exo"/>
                <w:sz w:val="36"/>
                <w:szCs w:val="36"/>
                <w:lang w:val="en-CA"/>
              </w:rPr>
            </w:pPr>
          </w:p>
        </w:tc>
      </w:tr>
      <w:tr w:rsidR="00C05735" w:rsidRPr="001413B4" w14:paraId="52EA7DC0" w14:textId="77777777" w:rsidTr="00087D4E">
        <w:trPr>
          <w:trHeight w:val="709"/>
        </w:trPr>
        <w:tc>
          <w:tcPr>
            <w:tcW w:w="1384" w:type="dxa"/>
            <w:gridSpan w:val="2"/>
            <w:vAlign w:val="center"/>
          </w:tcPr>
          <w:p w14:paraId="7D110A01" w14:textId="77777777" w:rsidR="00C05735" w:rsidRPr="001413B4" w:rsidRDefault="00C05735" w:rsidP="00087D4E">
            <w:pPr>
              <w:jc w:val="center"/>
              <w:rPr>
                <w:rFonts w:ascii="Exo" w:hAnsi="Exo"/>
                <w:sz w:val="20"/>
                <w:szCs w:val="20"/>
                <w:lang w:val="en-CA"/>
              </w:rPr>
            </w:pPr>
          </w:p>
        </w:tc>
        <w:tc>
          <w:tcPr>
            <w:tcW w:w="3119" w:type="dxa"/>
            <w:vAlign w:val="center"/>
          </w:tcPr>
          <w:p w14:paraId="11B9B0AB" w14:textId="77777777" w:rsidR="00C05735" w:rsidRPr="001413B4" w:rsidRDefault="00C05735" w:rsidP="00087D4E">
            <w:pPr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1417" w:type="dxa"/>
          </w:tcPr>
          <w:p w14:paraId="1BBB3D9B" w14:textId="77777777" w:rsidR="00C05735" w:rsidRPr="001413B4" w:rsidRDefault="00C05735" w:rsidP="00087D4E">
            <w:pPr>
              <w:jc w:val="center"/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79372099" w14:textId="77777777" w:rsidR="00C05735" w:rsidRPr="001413B4" w:rsidRDefault="00C05735" w:rsidP="00087D4E">
            <w:pPr>
              <w:rPr>
                <w:rFonts w:ascii="Exo" w:hAnsi="Exo"/>
                <w:sz w:val="36"/>
                <w:szCs w:val="36"/>
                <w:lang w:val="en-CA"/>
              </w:rPr>
            </w:pPr>
          </w:p>
        </w:tc>
      </w:tr>
      <w:tr w:rsidR="00C05735" w:rsidRPr="001413B4" w14:paraId="4963BD7A" w14:textId="77777777" w:rsidTr="00087D4E">
        <w:trPr>
          <w:trHeight w:val="709"/>
        </w:trPr>
        <w:tc>
          <w:tcPr>
            <w:tcW w:w="1384" w:type="dxa"/>
            <w:gridSpan w:val="2"/>
            <w:vAlign w:val="center"/>
          </w:tcPr>
          <w:p w14:paraId="08E70572" w14:textId="77777777" w:rsidR="00C05735" w:rsidRPr="001413B4" w:rsidRDefault="00C05735" w:rsidP="00087D4E">
            <w:pPr>
              <w:jc w:val="center"/>
              <w:rPr>
                <w:rFonts w:ascii="Exo" w:hAnsi="Exo"/>
                <w:sz w:val="20"/>
                <w:szCs w:val="20"/>
                <w:lang w:val="en-CA"/>
              </w:rPr>
            </w:pPr>
          </w:p>
        </w:tc>
        <w:tc>
          <w:tcPr>
            <w:tcW w:w="3119" w:type="dxa"/>
            <w:vAlign w:val="center"/>
          </w:tcPr>
          <w:p w14:paraId="21C89FF6" w14:textId="77777777" w:rsidR="00C05735" w:rsidRPr="001413B4" w:rsidRDefault="00C05735" w:rsidP="00087D4E">
            <w:pPr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1417" w:type="dxa"/>
          </w:tcPr>
          <w:p w14:paraId="28AD6707" w14:textId="77777777" w:rsidR="00C05735" w:rsidRPr="001413B4" w:rsidRDefault="00C05735" w:rsidP="00087D4E">
            <w:pPr>
              <w:jc w:val="center"/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1F563609" w14:textId="77777777" w:rsidR="00C05735" w:rsidRPr="001413B4" w:rsidRDefault="00C05735" w:rsidP="00087D4E">
            <w:pPr>
              <w:rPr>
                <w:rFonts w:ascii="Exo" w:hAnsi="Exo"/>
                <w:sz w:val="36"/>
                <w:szCs w:val="36"/>
                <w:lang w:val="en-CA"/>
              </w:rPr>
            </w:pPr>
          </w:p>
        </w:tc>
      </w:tr>
      <w:tr w:rsidR="00C05735" w:rsidRPr="001413B4" w14:paraId="40B4A270" w14:textId="77777777" w:rsidTr="00087D4E">
        <w:trPr>
          <w:trHeight w:val="709"/>
        </w:trPr>
        <w:tc>
          <w:tcPr>
            <w:tcW w:w="1384" w:type="dxa"/>
            <w:gridSpan w:val="2"/>
            <w:vAlign w:val="center"/>
          </w:tcPr>
          <w:p w14:paraId="1268D2BB" w14:textId="77777777" w:rsidR="00C05735" w:rsidRPr="001413B4" w:rsidRDefault="00C05735" w:rsidP="00087D4E">
            <w:pPr>
              <w:jc w:val="center"/>
              <w:rPr>
                <w:rFonts w:ascii="Exo" w:hAnsi="Exo"/>
                <w:sz w:val="20"/>
                <w:szCs w:val="20"/>
                <w:lang w:val="en-CA"/>
              </w:rPr>
            </w:pPr>
          </w:p>
        </w:tc>
        <w:tc>
          <w:tcPr>
            <w:tcW w:w="3119" w:type="dxa"/>
            <w:vAlign w:val="center"/>
          </w:tcPr>
          <w:p w14:paraId="5A690881" w14:textId="77777777" w:rsidR="00C05735" w:rsidRPr="001413B4" w:rsidRDefault="00C05735" w:rsidP="00087D4E">
            <w:pPr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1417" w:type="dxa"/>
          </w:tcPr>
          <w:p w14:paraId="0A781C07" w14:textId="77777777" w:rsidR="00C05735" w:rsidRPr="001413B4" w:rsidRDefault="00C05735" w:rsidP="00087D4E">
            <w:pPr>
              <w:jc w:val="center"/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3CD7DFE1" w14:textId="77777777" w:rsidR="00C05735" w:rsidRPr="001413B4" w:rsidRDefault="00C05735" w:rsidP="00087D4E">
            <w:pPr>
              <w:rPr>
                <w:rFonts w:ascii="Exo" w:hAnsi="Exo"/>
                <w:sz w:val="36"/>
                <w:szCs w:val="36"/>
                <w:lang w:val="en-CA"/>
              </w:rPr>
            </w:pPr>
          </w:p>
        </w:tc>
      </w:tr>
      <w:tr w:rsidR="00C05735" w:rsidRPr="001413B4" w14:paraId="1F380E1E" w14:textId="77777777" w:rsidTr="00087D4E">
        <w:trPr>
          <w:trHeight w:val="709"/>
        </w:trPr>
        <w:tc>
          <w:tcPr>
            <w:tcW w:w="1384" w:type="dxa"/>
            <w:gridSpan w:val="2"/>
            <w:vAlign w:val="center"/>
          </w:tcPr>
          <w:p w14:paraId="06C17B75" w14:textId="77777777" w:rsidR="00C05735" w:rsidRPr="001413B4" w:rsidRDefault="00C05735" w:rsidP="00087D4E">
            <w:pPr>
              <w:jc w:val="center"/>
              <w:rPr>
                <w:rFonts w:ascii="Exo" w:hAnsi="Exo"/>
                <w:sz w:val="20"/>
                <w:szCs w:val="20"/>
                <w:lang w:val="en-CA"/>
              </w:rPr>
            </w:pPr>
          </w:p>
        </w:tc>
        <w:tc>
          <w:tcPr>
            <w:tcW w:w="3119" w:type="dxa"/>
            <w:vAlign w:val="center"/>
          </w:tcPr>
          <w:p w14:paraId="47A9E07D" w14:textId="77777777" w:rsidR="00C05735" w:rsidRPr="001413B4" w:rsidRDefault="00C05735" w:rsidP="00087D4E">
            <w:pPr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1417" w:type="dxa"/>
          </w:tcPr>
          <w:p w14:paraId="5B1602F6" w14:textId="77777777" w:rsidR="00C05735" w:rsidRPr="001413B4" w:rsidRDefault="00C05735" w:rsidP="00087D4E">
            <w:pPr>
              <w:jc w:val="center"/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767C7241" w14:textId="77777777" w:rsidR="00C05735" w:rsidRPr="001413B4" w:rsidRDefault="00C05735" w:rsidP="00087D4E">
            <w:pPr>
              <w:rPr>
                <w:rFonts w:ascii="Exo" w:hAnsi="Exo"/>
                <w:sz w:val="36"/>
                <w:szCs w:val="36"/>
                <w:lang w:val="en-CA"/>
              </w:rPr>
            </w:pPr>
          </w:p>
        </w:tc>
      </w:tr>
      <w:tr w:rsidR="00C05735" w:rsidRPr="001413B4" w14:paraId="21A0A896" w14:textId="77777777" w:rsidTr="00087D4E">
        <w:trPr>
          <w:trHeight w:val="709"/>
        </w:trPr>
        <w:tc>
          <w:tcPr>
            <w:tcW w:w="1384" w:type="dxa"/>
            <w:gridSpan w:val="2"/>
            <w:vAlign w:val="center"/>
          </w:tcPr>
          <w:p w14:paraId="44825AF5" w14:textId="77777777" w:rsidR="00C05735" w:rsidRPr="001413B4" w:rsidRDefault="00C05735" w:rsidP="00087D4E">
            <w:pPr>
              <w:jc w:val="center"/>
              <w:rPr>
                <w:rFonts w:ascii="Exo" w:hAnsi="Exo"/>
                <w:sz w:val="20"/>
                <w:szCs w:val="20"/>
                <w:lang w:val="en-CA"/>
              </w:rPr>
            </w:pPr>
          </w:p>
        </w:tc>
        <w:tc>
          <w:tcPr>
            <w:tcW w:w="3119" w:type="dxa"/>
            <w:vAlign w:val="center"/>
          </w:tcPr>
          <w:p w14:paraId="57E83C79" w14:textId="77777777" w:rsidR="00C05735" w:rsidRPr="001413B4" w:rsidRDefault="00C05735" w:rsidP="00087D4E">
            <w:pPr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1417" w:type="dxa"/>
          </w:tcPr>
          <w:p w14:paraId="0364D523" w14:textId="77777777" w:rsidR="00C05735" w:rsidRPr="001413B4" w:rsidRDefault="00C05735" w:rsidP="00087D4E">
            <w:pPr>
              <w:jc w:val="center"/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4E5157C3" w14:textId="77777777" w:rsidR="00C05735" w:rsidRPr="001413B4" w:rsidRDefault="00C05735" w:rsidP="00087D4E">
            <w:pPr>
              <w:rPr>
                <w:rFonts w:ascii="Exo" w:hAnsi="Exo"/>
                <w:sz w:val="36"/>
                <w:szCs w:val="36"/>
                <w:lang w:val="en-CA"/>
              </w:rPr>
            </w:pPr>
          </w:p>
        </w:tc>
      </w:tr>
      <w:tr w:rsidR="00C05735" w:rsidRPr="001413B4" w14:paraId="7DC2C186" w14:textId="77777777" w:rsidTr="00087D4E">
        <w:trPr>
          <w:trHeight w:val="709"/>
        </w:trPr>
        <w:tc>
          <w:tcPr>
            <w:tcW w:w="1384" w:type="dxa"/>
            <w:gridSpan w:val="2"/>
            <w:vAlign w:val="center"/>
          </w:tcPr>
          <w:p w14:paraId="2B7046AE" w14:textId="77777777" w:rsidR="00C05735" w:rsidRPr="001413B4" w:rsidRDefault="00C05735" w:rsidP="00087D4E">
            <w:pPr>
              <w:jc w:val="center"/>
              <w:rPr>
                <w:rFonts w:ascii="Exo" w:hAnsi="Exo"/>
                <w:sz w:val="20"/>
                <w:szCs w:val="20"/>
                <w:lang w:val="en-CA"/>
              </w:rPr>
            </w:pPr>
          </w:p>
        </w:tc>
        <w:tc>
          <w:tcPr>
            <w:tcW w:w="3119" w:type="dxa"/>
            <w:vAlign w:val="center"/>
          </w:tcPr>
          <w:p w14:paraId="0D543FEE" w14:textId="77777777" w:rsidR="00C05735" w:rsidRPr="001413B4" w:rsidRDefault="00C05735" w:rsidP="00087D4E">
            <w:pPr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1417" w:type="dxa"/>
          </w:tcPr>
          <w:p w14:paraId="74254235" w14:textId="77777777" w:rsidR="00C05735" w:rsidRPr="001413B4" w:rsidRDefault="00C05735" w:rsidP="00087D4E">
            <w:pPr>
              <w:jc w:val="center"/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5469E6A9" w14:textId="77777777" w:rsidR="00C05735" w:rsidRPr="001413B4" w:rsidRDefault="00C05735" w:rsidP="00087D4E">
            <w:pPr>
              <w:rPr>
                <w:rFonts w:ascii="Exo" w:hAnsi="Exo"/>
                <w:sz w:val="36"/>
                <w:szCs w:val="36"/>
                <w:lang w:val="en-CA"/>
              </w:rPr>
            </w:pPr>
          </w:p>
        </w:tc>
      </w:tr>
      <w:tr w:rsidR="00C05735" w:rsidRPr="001413B4" w14:paraId="1311F01A" w14:textId="77777777" w:rsidTr="00087D4E">
        <w:trPr>
          <w:trHeight w:val="709"/>
        </w:trPr>
        <w:tc>
          <w:tcPr>
            <w:tcW w:w="1384" w:type="dxa"/>
            <w:gridSpan w:val="2"/>
            <w:vAlign w:val="center"/>
          </w:tcPr>
          <w:p w14:paraId="3387339B" w14:textId="77777777" w:rsidR="00C05735" w:rsidRPr="001413B4" w:rsidRDefault="00C05735" w:rsidP="00087D4E">
            <w:pPr>
              <w:jc w:val="center"/>
              <w:rPr>
                <w:rFonts w:ascii="Exo" w:hAnsi="Exo"/>
                <w:sz w:val="20"/>
                <w:szCs w:val="20"/>
                <w:lang w:val="en-CA"/>
              </w:rPr>
            </w:pPr>
          </w:p>
        </w:tc>
        <w:tc>
          <w:tcPr>
            <w:tcW w:w="3119" w:type="dxa"/>
            <w:vAlign w:val="center"/>
          </w:tcPr>
          <w:p w14:paraId="64D399F2" w14:textId="77777777" w:rsidR="00C05735" w:rsidRPr="001413B4" w:rsidRDefault="00C05735" w:rsidP="00087D4E">
            <w:pPr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1417" w:type="dxa"/>
          </w:tcPr>
          <w:p w14:paraId="24C5D48C" w14:textId="77777777" w:rsidR="00C05735" w:rsidRPr="001413B4" w:rsidRDefault="00C05735" w:rsidP="00087D4E">
            <w:pPr>
              <w:jc w:val="center"/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5477CD75" w14:textId="77777777" w:rsidR="00C05735" w:rsidRPr="001413B4" w:rsidRDefault="00C05735" w:rsidP="00087D4E">
            <w:pPr>
              <w:rPr>
                <w:rFonts w:ascii="Exo" w:hAnsi="Exo"/>
                <w:sz w:val="36"/>
                <w:szCs w:val="36"/>
                <w:lang w:val="en-CA"/>
              </w:rPr>
            </w:pPr>
          </w:p>
        </w:tc>
      </w:tr>
      <w:tr w:rsidR="00C05735" w:rsidRPr="001413B4" w14:paraId="20B15FA5" w14:textId="77777777" w:rsidTr="00087D4E">
        <w:trPr>
          <w:trHeight w:val="709"/>
        </w:trPr>
        <w:tc>
          <w:tcPr>
            <w:tcW w:w="1384" w:type="dxa"/>
            <w:gridSpan w:val="2"/>
            <w:vAlign w:val="center"/>
          </w:tcPr>
          <w:p w14:paraId="6CC88B83" w14:textId="77777777" w:rsidR="00C05735" w:rsidRPr="001413B4" w:rsidRDefault="00C05735" w:rsidP="00087D4E">
            <w:pPr>
              <w:jc w:val="center"/>
              <w:rPr>
                <w:rFonts w:ascii="Exo" w:hAnsi="Exo"/>
                <w:sz w:val="20"/>
                <w:szCs w:val="20"/>
                <w:lang w:val="en-CA"/>
              </w:rPr>
            </w:pPr>
          </w:p>
        </w:tc>
        <w:tc>
          <w:tcPr>
            <w:tcW w:w="3119" w:type="dxa"/>
            <w:vAlign w:val="center"/>
          </w:tcPr>
          <w:p w14:paraId="649CFED9" w14:textId="77777777" w:rsidR="00C05735" w:rsidRPr="001413B4" w:rsidRDefault="00C05735" w:rsidP="00087D4E">
            <w:pPr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1417" w:type="dxa"/>
          </w:tcPr>
          <w:p w14:paraId="75E9B826" w14:textId="77777777" w:rsidR="00C05735" w:rsidRPr="001413B4" w:rsidRDefault="00C05735" w:rsidP="00087D4E">
            <w:pPr>
              <w:jc w:val="center"/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224A8A89" w14:textId="77777777" w:rsidR="00C05735" w:rsidRPr="001413B4" w:rsidRDefault="00C05735" w:rsidP="00087D4E">
            <w:pPr>
              <w:rPr>
                <w:rFonts w:ascii="Exo" w:hAnsi="Exo"/>
                <w:sz w:val="36"/>
                <w:szCs w:val="36"/>
                <w:lang w:val="en-CA"/>
              </w:rPr>
            </w:pPr>
          </w:p>
        </w:tc>
      </w:tr>
      <w:tr w:rsidR="00C05735" w:rsidRPr="001413B4" w14:paraId="4EA3E956" w14:textId="77777777" w:rsidTr="00087D4E">
        <w:trPr>
          <w:trHeight w:val="709"/>
        </w:trPr>
        <w:tc>
          <w:tcPr>
            <w:tcW w:w="1384" w:type="dxa"/>
            <w:gridSpan w:val="2"/>
            <w:vAlign w:val="center"/>
          </w:tcPr>
          <w:p w14:paraId="4FAF076B" w14:textId="77777777" w:rsidR="00C05735" w:rsidRPr="001413B4" w:rsidRDefault="00C05735" w:rsidP="00087D4E">
            <w:pPr>
              <w:jc w:val="center"/>
              <w:rPr>
                <w:rFonts w:ascii="Exo" w:hAnsi="Exo"/>
                <w:sz w:val="24"/>
                <w:szCs w:val="24"/>
                <w:lang w:val="en-CA"/>
              </w:rPr>
            </w:pPr>
          </w:p>
        </w:tc>
        <w:tc>
          <w:tcPr>
            <w:tcW w:w="3119" w:type="dxa"/>
            <w:vAlign w:val="center"/>
          </w:tcPr>
          <w:p w14:paraId="08BC82D8" w14:textId="77777777" w:rsidR="00C05735" w:rsidRPr="001413B4" w:rsidRDefault="00C05735" w:rsidP="00087D4E">
            <w:pPr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1417" w:type="dxa"/>
          </w:tcPr>
          <w:p w14:paraId="42F44C52" w14:textId="77777777" w:rsidR="00C05735" w:rsidRPr="001413B4" w:rsidRDefault="00C05735" w:rsidP="00087D4E">
            <w:pPr>
              <w:jc w:val="center"/>
              <w:rPr>
                <w:rFonts w:ascii="Exo" w:hAnsi="Exo"/>
                <w:sz w:val="48"/>
                <w:szCs w:val="48"/>
                <w:lang w:val="en-CA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3120B3F1" w14:textId="77777777" w:rsidR="00C05735" w:rsidRPr="001413B4" w:rsidRDefault="00C05735" w:rsidP="00087D4E">
            <w:pPr>
              <w:rPr>
                <w:rFonts w:ascii="Exo" w:hAnsi="Exo"/>
                <w:sz w:val="36"/>
                <w:szCs w:val="36"/>
                <w:lang w:val="en-CA"/>
              </w:rPr>
            </w:pPr>
          </w:p>
        </w:tc>
      </w:tr>
    </w:tbl>
    <w:p w14:paraId="6D96C80A" w14:textId="5CB8E21D" w:rsidR="00AF56B4" w:rsidRPr="001413B4" w:rsidRDefault="00AF56B4" w:rsidP="005F4328">
      <w:pPr>
        <w:rPr>
          <w:rFonts w:ascii="Exo" w:hAnsi="Exo"/>
          <w:sz w:val="4"/>
          <w:szCs w:val="4"/>
          <w:lang w:val="en-CA"/>
        </w:rPr>
      </w:pPr>
    </w:p>
    <w:sectPr w:rsidR="00AF56B4" w:rsidRPr="001413B4" w:rsidSect="00AF56B4">
      <w:footerReference w:type="default" r:id="rId10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CCFC8" w14:textId="77777777" w:rsidR="008210CC" w:rsidRDefault="008210CC" w:rsidP="00124264">
      <w:pPr>
        <w:spacing w:after="0" w:line="240" w:lineRule="auto"/>
      </w:pPr>
      <w:r>
        <w:separator/>
      </w:r>
    </w:p>
  </w:endnote>
  <w:endnote w:type="continuationSeparator" w:id="0">
    <w:p w14:paraId="5FED410D" w14:textId="77777777" w:rsidR="008210CC" w:rsidRDefault="008210CC" w:rsidP="001242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xo">
    <w:panose1 w:val="02000303000000000000"/>
    <w:charset w:val="00"/>
    <w:family w:val="auto"/>
    <w:pitch w:val="variable"/>
    <w:sig w:usb0="A00000EF" w:usb1="4000204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99A05" w14:textId="3FE9B547" w:rsidR="00124264" w:rsidRPr="00E958D7" w:rsidRDefault="00E958D7">
    <w:pPr>
      <w:pStyle w:val="Pieddepage"/>
      <w:rPr>
        <w:sz w:val="16"/>
        <w:szCs w:val="16"/>
      </w:rPr>
    </w:pPr>
    <w:r>
      <w:rPr>
        <w:sz w:val="16"/>
        <w:szCs w:val="16"/>
        <w:lang w:val="en-CA"/>
      </w:rPr>
      <w:fldChar w:fldCharType="begin"/>
    </w:r>
    <w:r w:rsidRPr="00E958D7">
      <w:rPr>
        <w:sz w:val="16"/>
        <w:szCs w:val="16"/>
      </w:rPr>
      <w:instrText xml:space="preserve"> FILENAME \* MERGEFORMAT </w:instrText>
    </w:r>
    <w:r>
      <w:rPr>
        <w:sz w:val="16"/>
        <w:szCs w:val="16"/>
        <w:lang w:val="en-CA"/>
      </w:rPr>
      <w:fldChar w:fldCharType="separate"/>
    </w:r>
    <w:r w:rsidR="00AE2190">
      <w:rPr>
        <w:noProof/>
        <w:sz w:val="16"/>
        <w:szCs w:val="16"/>
      </w:rPr>
      <w:t>Itinerary - MIR Mascouche No Truck et autoroutes 3h</w:t>
    </w:r>
    <w:r>
      <w:rPr>
        <w:sz w:val="16"/>
        <w:szCs w:val="16"/>
        <w:lang w:val="en-CA"/>
      </w:rPr>
      <w:fldChar w:fldCharType="end"/>
    </w:r>
    <w:r w:rsidR="00124264" w:rsidRPr="00E9308D">
      <w:rPr>
        <w:sz w:val="16"/>
        <w:szCs w:val="16"/>
      </w:rPr>
      <w:ptab w:relativeTo="margin" w:alignment="center" w:leader="none"/>
    </w:r>
    <w:r w:rsidR="005F4328" w:rsidRPr="00E958D7">
      <w:rPr>
        <w:sz w:val="16"/>
        <w:szCs w:val="16"/>
      </w:rPr>
      <w:t>adapt</w:t>
    </w:r>
    <w:r w:rsidRPr="00E958D7">
      <w:rPr>
        <w:sz w:val="16"/>
        <w:szCs w:val="16"/>
      </w:rPr>
      <w:t>é</w:t>
    </w:r>
    <w:r w:rsidR="00A440FA" w:rsidRPr="00E958D7">
      <w:rPr>
        <w:sz w:val="16"/>
        <w:szCs w:val="16"/>
      </w:rPr>
      <w:t xml:space="preserve"> </w:t>
    </w:r>
    <w:r w:rsidRPr="00E958D7">
      <w:rPr>
        <w:sz w:val="16"/>
        <w:szCs w:val="16"/>
      </w:rPr>
      <w:t>par</w:t>
    </w:r>
    <w:r w:rsidR="00124264" w:rsidRPr="00E958D7">
      <w:rPr>
        <w:sz w:val="16"/>
        <w:szCs w:val="16"/>
      </w:rPr>
      <w:t xml:space="preserve"> Simon Bédard, BOA</w:t>
    </w:r>
    <w:r w:rsidR="00056F3A" w:rsidRPr="00E958D7">
      <w:rPr>
        <w:sz w:val="16"/>
        <w:szCs w:val="16"/>
      </w:rPr>
      <w:t>-MIA</w:t>
    </w:r>
    <w:r w:rsidR="00124264" w:rsidRPr="00E9308D">
      <w:rPr>
        <w:sz w:val="16"/>
        <w:szCs w:val="16"/>
      </w:rPr>
      <w:ptab w:relativeTo="margin" w:alignment="right" w:leader="none"/>
    </w:r>
    <w:r w:rsidR="00FB3CD9" w:rsidRPr="00E958D7">
      <w:rPr>
        <w:sz w:val="16"/>
        <w:szCs w:val="16"/>
      </w:rPr>
      <w:t xml:space="preserve"> </w:t>
    </w:r>
    <w:r w:rsidRPr="00E958D7">
      <w:rPr>
        <w:sz w:val="16"/>
        <w:szCs w:val="16"/>
      </w:rPr>
      <w:t>mis</w:t>
    </w:r>
    <w:r>
      <w:rPr>
        <w:sz w:val="16"/>
        <w:szCs w:val="16"/>
      </w:rPr>
      <w:t>-à-jour</w:t>
    </w:r>
    <w:r w:rsidR="00FB3CD9" w:rsidRPr="00E958D7">
      <w:rPr>
        <w:sz w:val="16"/>
        <w:szCs w:val="16"/>
      </w:rPr>
      <w:t xml:space="preserve"> </w:t>
    </w:r>
    <w:r>
      <w:rPr>
        <w:sz w:val="16"/>
        <w:szCs w:val="16"/>
      </w:rPr>
      <w:t>le</w:t>
    </w:r>
    <w:r w:rsidR="00FB3CD9" w:rsidRPr="00E958D7">
      <w:rPr>
        <w:sz w:val="16"/>
        <w:szCs w:val="16"/>
      </w:rPr>
      <w:t xml:space="preserve"> </w:t>
    </w:r>
    <w:r w:rsidR="00E748ED" w:rsidRPr="00E958D7">
      <w:rPr>
        <w:sz w:val="16"/>
        <w:szCs w:val="16"/>
      </w:rPr>
      <w:t>202</w:t>
    </w:r>
    <w:r>
      <w:rPr>
        <w:sz w:val="16"/>
        <w:szCs w:val="16"/>
      </w:rPr>
      <w:t>3-0</w:t>
    </w:r>
    <w:r w:rsidR="00AE2190">
      <w:rPr>
        <w:sz w:val="16"/>
        <w:szCs w:val="16"/>
      </w:rPr>
      <w:t>6</w:t>
    </w:r>
    <w:r>
      <w:rPr>
        <w:sz w:val="16"/>
        <w:szCs w:val="16"/>
      </w:rPr>
      <w:t>-</w:t>
    </w:r>
    <w:r w:rsidR="00AE2190">
      <w:rPr>
        <w:sz w:val="16"/>
        <w:szCs w:val="16"/>
      </w:rPr>
      <w:t>05</w:t>
    </w:r>
  </w:p>
  <w:p w14:paraId="563675ED" w14:textId="03658468" w:rsidR="00124264" w:rsidRPr="00E958D7" w:rsidRDefault="00C22923" w:rsidP="00C22923">
    <w:pPr>
      <w:pStyle w:val="Pieddepage"/>
      <w:tabs>
        <w:tab w:val="clear" w:pos="4320"/>
        <w:tab w:val="clear" w:pos="8640"/>
        <w:tab w:val="center" w:pos="4986"/>
        <w:tab w:val="right" w:pos="9972"/>
      </w:tabs>
      <w:rPr>
        <w:sz w:val="16"/>
        <w:szCs w:val="16"/>
      </w:rPr>
    </w:pPr>
    <w:r w:rsidRPr="00E958D7">
      <w:rPr>
        <w:sz w:val="16"/>
        <w:szCs w:val="16"/>
      </w:rPr>
      <w:tab/>
    </w:r>
    <w:proofErr w:type="gramStart"/>
    <w:r w:rsidR="00E958D7" w:rsidRPr="00E958D7">
      <w:rPr>
        <w:sz w:val="16"/>
        <w:szCs w:val="16"/>
      </w:rPr>
      <w:t>créé</w:t>
    </w:r>
    <w:proofErr w:type="gramEnd"/>
    <w:r w:rsidR="00FB3CD9" w:rsidRPr="00E958D7">
      <w:rPr>
        <w:sz w:val="16"/>
        <w:szCs w:val="16"/>
      </w:rPr>
      <w:t xml:space="preserve"> </w:t>
    </w:r>
    <w:r w:rsidR="00E958D7" w:rsidRPr="00E958D7">
      <w:rPr>
        <w:sz w:val="16"/>
        <w:szCs w:val="16"/>
      </w:rPr>
      <w:t>le</w:t>
    </w:r>
    <w:r w:rsidR="00FB3CD9" w:rsidRPr="00E958D7">
      <w:rPr>
        <w:sz w:val="16"/>
        <w:szCs w:val="16"/>
      </w:rPr>
      <w:t xml:space="preserve"> 2016-04-27</w:t>
    </w:r>
    <w:r w:rsidRPr="00E958D7">
      <w:rPr>
        <w:sz w:val="16"/>
        <w:szCs w:val="16"/>
      </w:rPr>
      <w:tab/>
    </w:r>
    <w:r w:rsidR="00E958D7">
      <w:rPr>
        <w:sz w:val="16"/>
        <w:szCs w:val="16"/>
      </w:rPr>
      <w:t>imprimé le</w:t>
    </w:r>
    <w:r w:rsidR="00FB3CD9" w:rsidRPr="00E958D7">
      <w:rPr>
        <w:sz w:val="16"/>
        <w:szCs w:val="16"/>
      </w:rPr>
      <w:t xml:space="preserve"> </w:t>
    </w:r>
    <w:r w:rsidR="00A917FD">
      <w:rPr>
        <w:sz w:val="16"/>
        <w:szCs w:val="16"/>
        <w:lang w:val="en-CA"/>
      </w:rPr>
      <w:fldChar w:fldCharType="begin"/>
    </w:r>
    <w:r w:rsidR="00A917FD">
      <w:rPr>
        <w:sz w:val="16"/>
        <w:szCs w:val="16"/>
      </w:rPr>
      <w:instrText xml:space="preserve"> TIME  \@ "yyyy-MM-dd à HH:mm" </w:instrText>
    </w:r>
    <w:r w:rsidR="00A917FD">
      <w:rPr>
        <w:sz w:val="16"/>
        <w:szCs w:val="16"/>
        <w:lang w:val="en-CA"/>
      </w:rPr>
      <w:fldChar w:fldCharType="separate"/>
    </w:r>
    <w:r w:rsidR="004B3A63">
      <w:rPr>
        <w:noProof/>
        <w:sz w:val="16"/>
        <w:szCs w:val="16"/>
      </w:rPr>
      <w:t>2024-09-11 à 20:13</w:t>
    </w:r>
    <w:r w:rsidR="00A917FD">
      <w:rPr>
        <w:sz w:val="16"/>
        <w:szCs w:val="16"/>
        <w:lang w:val="e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D6DED" w14:textId="77777777" w:rsidR="008210CC" w:rsidRDefault="008210CC" w:rsidP="00124264">
      <w:pPr>
        <w:spacing w:after="0" w:line="240" w:lineRule="auto"/>
      </w:pPr>
      <w:r>
        <w:separator/>
      </w:r>
    </w:p>
  </w:footnote>
  <w:footnote w:type="continuationSeparator" w:id="0">
    <w:p w14:paraId="71F58D57" w14:textId="77777777" w:rsidR="008210CC" w:rsidRDefault="008210CC" w:rsidP="001242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A7B"/>
    <w:rsid w:val="00000B70"/>
    <w:rsid w:val="00003769"/>
    <w:rsid w:val="00056F3A"/>
    <w:rsid w:val="000662B0"/>
    <w:rsid w:val="000948A3"/>
    <w:rsid w:val="000A2B9C"/>
    <w:rsid w:val="00124264"/>
    <w:rsid w:val="0013411C"/>
    <w:rsid w:val="001413B4"/>
    <w:rsid w:val="001467A8"/>
    <w:rsid w:val="00153BFE"/>
    <w:rsid w:val="001648CE"/>
    <w:rsid w:val="00172DE2"/>
    <w:rsid w:val="00214A4C"/>
    <w:rsid w:val="0022504B"/>
    <w:rsid w:val="00286DEF"/>
    <w:rsid w:val="002944A4"/>
    <w:rsid w:val="002B58F8"/>
    <w:rsid w:val="002C5F5B"/>
    <w:rsid w:val="002F600F"/>
    <w:rsid w:val="003467A0"/>
    <w:rsid w:val="003750FB"/>
    <w:rsid w:val="003D1C4A"/>
    <w:rsid w:val="00404DDE"/>
    <w:rsid w:val="004355AE"/>
    <w:rsid w:val="004732F9"/>
    <w:rsid w:val="004B3A63"/>
    <w:rsid w:val="004B5421"/>
    <w:rsid w:val="004B57EE"/>
    <w:rsid w:val="004F01CE"/>
    <w:rsid w:val="004F45E8"/>
    <w:rsid w:val="00507A92"/>
    <w:rsid w:val="00573DF7"/>
    <w:rsid w:val="005820B7"/>
    <w:rsid w:val="00582292"/>
    <w:rsid w:val="005C1887"/>
    <w:rsid w:val="005D7F35"/>
    <w:rsid w:val="005E0E7D"/>
    <w:rsid w:val="005F4328"/>
    <w:rsid w:val="00603252"/>
    <w:rsid w:val="0060639A"/>
    <w:rsid w:val="006434CA"/>
    <w:rsid w:val="006724AC"/>
    <w:rsid w:val="006E615F"/>
    <w:rsid w:val="00711C25"/>
    <w:rsid w:val="007163FE"/>
    <w:rsid w:val="00725D9A"/>
    <w:rsid w:val="00734DE1"/>
    <w:rsid w:val="00747208"/>
    <w:rsid w:val="00795D89"/>
    <w:rsid w:val="007963CB"/>
    <w:rsid w:val="007B5CF4"/>
    <w:rsid w:val="007B72B3"/>
    <w:rsid w:val="007E4555"/>
    <w:rsid w:val="007E5A7B"/>
    <w:rsid w:val="008210CC"/>
    <w:rsid w:val="008374C7"/>
    <w:rsid w:val="00864377"/>
    <w:rsid w:val="009102B3"/>
    <w:rsid w:val="00945178"/>
    <w:rsid w:val="009D666F"/>
    <w:rsid w:val="00A1635E"/>
    <w:rsid w:val="00A440FA"/>
    <w:rsid w:val="00A917FD"/>
    <w:rsid w:val="00A96938"/>
    <w:rsid w:val="00AB71D4"/>
    <w:rsid w:val="00AE2190"/>
    <w:rsid w:val="00AE30CE"/>
    <w:rsid w:val="00AF56B4"/>
    <w:rsid w:val="00AF7E29"/>
    <w:rsid w:val="00B3131C"/>
    <w:rsid w:val="00BD3575"/>
    <w:rsid w:val="00BF441B"/>
    <w:rsid w:val="00C01783"/>
    <w:rsid w:val="00C05735"/>
    <w:rsid w:val="00C22923"/>
    <w:rsid w:val="00C37678"/>
    <w:rsid w:val="00C40796"/>
    <w:rsid w:val="00D0238F"/>
    <w:rsid w:val="00D113FA"/>
    <w:rsid w:val="00E1096A"/>
    <w:rsid w:val="00E500E9"/>
    <w:rsid w:val="00E67194"/>
    <w:rsid w:val="00E748ED"/>
    <w:rsid w:val="00E9308D"/>
    <w:rsid w:val="00E958D7"/>
    <w:rsid w:val="00E97323"/>
    <w:rsid w:val="00F360CA"/>
    <w:rsid w:val="00F451D3"/>
    <w:rsid w:val="00F87C28"/>
    <w:rsid w:val="00FB3CD9"/>
    <w:rsid w:val="00FC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D908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E6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E615F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F5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1242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24264"/>
  </w:style>
  <w:style w:type="paragraph" w:styleId="Pieddepage">
    <w:name w:val="footer"/>
    <w:basedOn w:val="Normal"/>
    <w:link w:val="PieddepageCar"/>
    <w:uiPriority w:val="99"/>
    <w:unhideWhenUsed/>
    <w:rsid w:val="001242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242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google.ca/url?sa=i&amp;rct=j&amp;q=&amp;esrc=s&amp;source=images&amp;cd=&amp;cad=rja&amp;uact=8&amp;ved=0ahUKEwi5zK73-ubXAhWMQSYKHTCrCnQQjRwIBw&amp;url=https://www.pinterest.fr/pin/417920040391850605/&amp;psig=AOvVaw358CPxP_2y6KcvF2cLwhNT&amp;ust=151215375457778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08914-C0B7-49D6-9E08-2E6140422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Itineraire%20-%20.trip%20planning%20grid%201-MODÈLE%20Exo</Template>
  <TotalTime>2</TotalTime>
  <Pages>2</Pages>
  <Words>161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CSRDN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Bédard, Simon</dc:creator>
  <cp:lastModifiedBy>Bédard, Simon</cp:lastModifiedBy>
  <cp:revision>3</cp:revision>
  <cp:lastPrinted>2023-06-05T19:06:00Z</cp:lastPrinted>
  <dcterms:created xsi:type="dcterms:W3CDTF">2024-09-12T00:15:00Z</dcterms:created>
  <dcterms:modified xsi:type="dcterms:W3CDTF">2024-09-12T00:16:00Z</dcterms:modified>
</cp:coreProperties>
</file>